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59228AD"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3188335" cy="2059305"/>
            <wp:effectExtent l="0" t="0" r="12065" b="17145"/>
            <wp:docPr id="23" name="Изображение 23" descr="20231226_192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 23" descr="20231226_1925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88335" cy="205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277495</wp:posOffset>
                </wp:positionV>
                <wp:extent cx="10259695" cy="7320280"/>
                <wp:effectExtent l="1270" t="0" r="6985" b="13970"/>
                <wp:wrapNone/>
                <wp:docPr id="1" name="组合 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59695" cy="7320280"/>
                          <a:chOff x="0" y="437"/>
                          <a:chExt cx="16157" cy="11528"/>
                        </a:xfrm>
                      </wpg:grpSpPr>
                      <wps:wsp>
                        <wps:cNvPr id="68" name="椭圆 67"/>
                        <wps:cNvSpPr/>
                        <wps:spPr>
                          <a:xfrm>
                            <a:off x="12472" y="2453"/>
                            <a:ext cx="3685" cy="3685"/>
                          </a:xfrm>
                          <a:prstGeom prst="ellipse">
                            <a:avLst/>
                          </a:prstGeom>
                          <a:blipFill rotWithShape="1">
                            <a:blip r:embed="rId5"/>
                            <a:stretch>
                              <a:fillRect l="-48000" t="-20000" r="-84000" b="-62000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9" name="椭圆 68"/>
                        <wps:cNvSpPr/>
                        <wps:spPr>
                          <a:xfrm>
                            <a:off x="13246" y="5953"/>
                            <a:ext cx="2268" cy="2268"/>
                          </a:xfrm>
                          <a:prstGeom prst="ellipse">
                            <a:avLst/>
                          </a:prstGeom>
                          <a:blipFill rotWithShape="1">
                            <a:blip r:embed="rId5"/>
                            <a:stretch>
                              <a:fillRect l="-48000" t="-20000" r="-84000" b="-62000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70" name="椭圆 69"/>
                        <wps:cNvSpPr/>
                        <wps:spPr>
                          <a:xfrm>
                            <a:off x="10772" y="1063"/>
                            <a:ext cx="2835" cy="2835"/>
                          </a:xfrm>
                          <a:prstGeom prst="ellipse">
                            <a:avLst/>
                          </a:prstGeom>
                          <a:blipFill rotWithShape="1">
                            <a:blip r:embed="rId5"/>
                            <a:stretch>
                              <a:fillRect l="-48000" t="-20000" r="-84000" b="-62000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71" name="任意多边形 70"/>
                        <wps:cNvSpPr/>
                        <wps:spPr>
                          <a:xfrm rot="18900000">
                            <a:off x="10276" y="3158"/>
                            <a:ext cx="3402" cy="3402"/>
                          </a:xfrm>
                          <a:custGeom>
                            <a:avLst/>
                            <a:gdLst>
                              <a:gd name="connsiteX0" fmla="*/ 1701 w 3402"/>
                              <a:gd name="connsiteY0" fmla="*/ 0 h 3402"/>
                              <a:gd name="connsiteX1" fmla="*/ 3402 w 3402"/>
                              <a:gd name="connsiteY1" fmla="*/ 1701 h 3402"/>
                              <a:gd name="connsiteX2" fmla="*/ 1701 w 3402"/>
                              <a:gd name="connsiteY2" fmla="*/ 3402 h 3402"/>
                              <a:gd name="connsiteX3" fmla="*/ 0 w 3402"/>
                              <a:gd name="connsiteY3" fmla="*/ 1701 h 340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402" h="3402">
                                <a:moveTo>
                                  <a:pt x="1701" y="0"/>
                                </a:moveTo>
                                <a:cubicBezTo>
                                  <a:pt x="2640" y="0"/>
                                  <a:pt x="3402" y="761"/>
                                  <a:pt x="3402" y="1701"/>
                                </a:cubicBezTo>
                                <a:cubicBezTo>
                                  <a:pt x="3402" y="2640"/>
                                  <a:pt x="2640" y="3402"/>
                                  <a:pt x="1701" y="3402"/>
                                </a:cubicBezTo>
                                <a:cubicBezTo>
                                  <a:pt x="761" y="3402"/>
                                  <a:pt x="0" y="2640"/>
                                  <a:pt x="0" y="1701"/>
                                </a:cubicBezTo>
                              </a:path>
                            </a:pathLst>
                          </a:custGeom>
                          <a:blipFill rotWithShape="1">
                            <a:blip r:embed="rId5"/>
                            <a:stretch>
                              <a:fillRect l="-48000" t="-20000" r="-84000" b="-62000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73" name="文本框 72"/>
                        <wps:cNvSpPr txBox="1"/>
                        <wps:spPr>
                          <a:xfrm>
                            <a:off x="11787" y="9123"/>
                            <a:ext cx="4080" cy="10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9004293">
                              <w:pPr>
                                <w:pStyle w:val="4"/>
                                <w:kinsoku/>
                                <w:ind w:left="0"/>
                                <w:jc w:val="left"/>
                                <w:rPr>
                                  <w:rFonts w:hint="default" w:ascii="Arial" w:hAnsi="Arial" w:cs="Arial"/>
                                  <w:sz w:val="21"/>
                                  <w:szCs w:val="21"/>
                                  <w:lang w:val="en-US"/>
                                </w:rPr>
                              </w:pPr>
                              <w:r>
                                <w:rPr>
                                  <w:rFonts w:hint="default" w:ascii="Arial" w:hAnsi="Arial" w:cs="Arial" w:eastAsiaTheme="minorEastAsia"/>
                                  <w:color w:val="595959" w:themeColor="text1" w:themeTint="A6"/>
                                  <w:kern w:val="24"/>
                                  <w:sz w:val="60"/>
                                  <w:szCs w:val="60"/>
                                  <w:lang w:val="en-US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Men haqimda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2" name="组合 75"/>
                        <wpg:cNvGrpSpPr/>
                        <wpg:grpSpPr>
                          <a:xfrm rot="0">
                            <a:off x="11868" y="8532"/>
                            <a:ext cx="767" cy="626"/>
                            <a:chOff x="11849" y="1786"/>
                            <a:chExt cx="767" cy="626"/>
                          </a:xfrm>
                        </wpg:grpSpPr>
                        <wps:wsp>
                          <wps:cNvPr id="77" name="平行四边形 76"/>
                          <wps:cNvSpPr>
                            <a:spLocks noChangeAspect="1"/>
                          </wps:cNvSpPr>
                          <wps:spPr>
                            <a:xfrm>
                              <a:off x="11849" y="1786"/>
                              <a:ext cx="567" cy="426"/>
                            </a:xfrm>
                            <a:prstGeom prst="parallelogram">
                              <a:avLst/>
                            </a:prstGeom>
                            <a:solidFill>
                              <a:schemeClr val="accent2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78" name="平行四边形 77"/>
                          <wps:cNvSpPr>
                            <a:spLocks noChangeAspect="1"/>
                          </wps:cNvSpPr>
                          <wps:spPr>
                            <a:xfrm>
                              <a:off x="12049" y="1986"/>
                              <a:ext cx="567" cy="426"/>
                            </a:xfrm>
                            <a:prstGeom prst="parallelogram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84" name="文本框 83"/>
                        <wps:cNvSpPr txBox="1"/>
                        <wps:spPr>
                          <a:xfrm>
                            <a:off x="6523" y="4625"/>
                            <a:ext cx="3623" cy="155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28AE7E3">
                              <w:pPr>
                                <w:pStyle w:val="4"/>
                                <w:kinsoku/>
                                <w:spacing w:line="240" w:lineRule="auto"/>
                                <w:ind w:left="0"/>
                                <w:jc w:val="both"/>
                                <w:rPr>
                                  <w:rFonts w:hint="default" w:ascii="Arial" w:hAnsi="Arial" w:cs="Arial"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>
                                <w:rPr>
                                  <w:rFonts w:hint="default" w:ascii="Arial" w:hAnsi="Arial" w:cs="Arial" w:eastAsiaTheme="minorEastAsia"/>
                                  <w:color w:val="595959" w:themeColor="text1" w:themeTint="A6"/>
                                  <w:kern w:val="24"/>
                                  <w:sz w:val="28"/>
                                  <w:szCs w:val="28"/>
                                  <w:lang w:val="en-US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Tanishing bu men Nozima</w:t>
                              </w:r>
                            </w:p>
                          </w:txbxContent>
                        </wps:txbx>
                        <wps:bodyPr wrap="square" rtlCol="0" anchor="t" anchorCtr="0">
                          <a:noAutofit/>
                        </wps:bodyPr>
                      </wps:wsp>
                      <wpg:grpSp>
                        <wpg:cNvPr id="3" name="组合 121"/>
                        <wpg:cNvGrpSpPr/>
                        <wpg:grpSpPr>
                          <a:xfrm>
                            <a:off x="0" y="2023"/>
                            <a:ext cx="5387" cy="9942"/>
                            <a:chOff x="0" y="2023"/>
                            <a:chExt cx="5387" cy="9942"/>
                          </a:xfrm>
                        </wpg:grpSpPr>
                        <wps:wsp>
                          <wps:cNvPr id="220" name="任意多边形 219"/>
                          <wps:cNvSpPr/>
                          <wps:spPr>
                            <a:xfrm>
                              <a:off x="0" y="2649"/>
                              <a:ext cx="5387" cy="9316"/>
                            </a:xfrm>
                            <a:custGeom>
                              <a:avLst/>
                              <a:gdLst>
                                <a:gd name="connsiteX0" fmla="*/ 0 w 5369"/>
                                <a:gd name="connsiteY0" fmla="*/ 9673 h 9673"/>
                                <a:gd name="connsiteX1" fmla="*/ 5 w 5369"/>
                                <a:gd name="connsiteY1" fmla="*/ 1869 h 9673"/>
                                <a:gd name="connsiteX2" fmla="*/ 2379 w 5369"/>
                                <a:gd name="connsiteY2" fmla="*/ 0 h 9673"/>
                                <a:gd name="connsiteX3" fmla="*/ 5369 w 5369"/>
                                <a:gd name="connsiteY3" fmla="*/ 2417 h 9673"/>
                                <a:gd name="connsiteX4" fmla="*/ 5369 w 5369"/>
                                <a:gd name="connsiteY4" fmla="*/ 9634 h 9673"/>
                                <a:gd name="connsiteX5" fmla="*/ 0 w 5369"/>
                                <a:gd name="connsiteY5" fmla="*/ 9673 h 967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5369" h="9673">
                                  <a:moveTo>
                                    <a:pt x="0" y="9673"/>
                                  </a:moveTo>
                                  <a:lnTo>
                                    <a:pt x="5" y="1869"/>
                                  </a:lnTo>
                                  <a:lnTo>
                                    <a:pt x="2379" y="0"/>
                                  </a:lnTo>
                                  <a:lnTo>
                                    <a:pt x="5369" y="2417"/>
                                  </a:lnTo>
                                  <a:lnTo>
                                    <a:pt x="5369" y="9634"/>
                                  </a:lnTo>
                                  <a:lnTo>
                                    <a:pt x="0" y="96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85000"/>
                                <a:alpha val="7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g:grpSp>
                          <wpg:cNvPr id="4" name="组合 237"/>
                          <wpg:cNvGrpSpPr/>
                          <wpg:grpSpPr>
                            <a:xfrm rot="0">
                              <a:off x="1314" y="3525"/>
                              <a:ext cx="2390" cy="3052"/>
                              <a:chOff x="1314" y="3525"/>
                              <a:chExt cx="2390" cy="3052"/>
                            </a:xfrm>
                          </wpg:grpSpPr>
                          <wps:wsp>
                            <wps:cNvPr id="173" name="左弧形箭头 172"/>
                            <wps:cNvSpPr/>
                            <wps:spPr>
                              <a:xfrm flipH="1">
                                <a:off x="2381" y="3525"/>
                                <a:ext cx="1323" cy="3052"/>
                              </a:xfrm>
                              <a:prstGeom prst="curvedRightArrow">
                                <a:avLst/>
                              </a:prstGeom>
                              <a:gradFill>
                                <a:gsLst>
                                  <a:gs pos="100000">
                                    <a:schemeClr val="accent2">
                                      <a:lumMod val="50000"/>
                                    </a:schemeClr>
                                  </a:gs>
                                  <a:gs pos="0">
                                    <a:schemeClr val="accent2">
                                      <a:lumMod val="75000"/>
                                    </a:schemeClr>
                                  </a:gs>
                                </a:gsLst>
                                <a:path path="circle">
                                  <a:fillToRect r="100000" b="100000"/>
                                </a:path>
                                <a:tileRect l="-100000" t="-10000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g:grpSp>
                            <wpg:cNvPr id="5" name="组合 236"/>
                            <wpg:cNvGrpSpPr/>
                            <wpg:grpSpPr>
                              <a:xfrm>
                                <a:off x="1314" y="3593"/>
                                <a:ext cx="2379" cy="2268"/>
                                <a:chOff x="1314" y="3593"/>
                                <a:chExt cx="2379" cy="2268"/>
                              </a:xfrm>
                            </wpg:grpSpPr>
                            <wps:wsp>
                              <wps:cNvPr id="160" name="椭圆 159"/>
                              <wps:cNvSpPr/>
                              <wps:spPr>
                                <a:xfrm>
                                  <a:off x="1385" y="3593"/>
                                  <a:ext cx="2268" cy="2268"/>
                                </a:xfrm>
                                <a:prstGeom prst="ellipse">
                                  <a:avLst/>
                                </a:prstGeom>
                                <a:gradFill>
                                  <a:gsLst>
                                    <a:gs pos="0">
                                      <a:schemeClr val="bg1">
                                        <a:lumMod val="95000"/>
                                      </a:schemeClr>
                                    </a:gs>
                                    <a:gs pos="100000">
                                      <a:schemeClr val="bg1">
                                        <a:lumMod val="65000"/>
                                      </a:schemeClr>
                                    </a:gs>
                                  </a:gsLst>
                                  <a:path path="circle">
                                    <a:fillToRect r="100000" b="100000"/>
                                  </a:path>
                                  <a:tileRect l="-100000" t="-100000"/>
                                </a:gradFill>
                                <a:ln w="76200">
                                  <a:solidFill>
                                    <a:schemeClr val="accent2">
                                      <a:lumMod val="7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174" name="文本框 173"/>
                              <wps:cNvSpPr txBox="1"/>
                              <wps:spPr>
                                <a:xfrm>
                                  <a:off x="1314" y="3928"/>
                                  <a:ext cx="2379" cy="1392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5674BFBA">
                                    <w:pPr>
                                      <w:pStyle w:val="4"/>
                                      <w:kinsoku/>
                                      <w:ind w:left="0"/>
                                      <w:jc w:val="center"/>
                                      <w:rPr>
                                        <w:rFonts w:hint="default" w:ascii="Arial" w:hAnsi="Arial" w:cs="Arial"/>
                                        <w:sz w:val="44"/>
                                        <w:szCs w:val="44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hint="default" w:ascii="Arial" w:hAnsi="Arial" w:cs="Arial"/>
                                        <w:sz w:val="44"/>
                                        <w:szCs w:val="44"/>
                                        <w:lang w:val="en-US"/>
                                      </w:rPr>
                                      <w:t>Nozima kim?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6" name="组合 225"/>
                          <wpg:cNvGrpSpPr/>
                          <wpg:grpSpPr>
                            <a:xfrm rot="0">
                              <a:off x="654" y="6639"/>
                              <a:ext cx="4106" cy="3912"/>
                              <a:chOff x="654" y="6639"/>
                              <a:chExt cx="4106" cy="3912"/>
                            </a:xfrm>
                          </wpg:grpSpPr>
                          <wpg:grpSp>
                            <wpg:cNvPr id="7" name="组合 207"/>
                            <wpg:cNvGrpSpPr/>
                            <wpg:grpSpPr>
                              <a:xfrm>
                                <a:off x="654" y="6639"/>
                                <a:ext cx="3737" cy="3588"/>
                                <a:chOff x="535" y="6588"/>
                                <a:chExt cx="3737" cy="3588"/>
                              </a:xfrm>
                            </wpg:grpSpPr>
                            <wpg:grpSp>
                              <wpg:cNvPr id="8" name="组合 176"/>
                              <wpg:cNvGrpSpPr/>
                              <wpg:grpSpPr>
                                <a:xfrm>
                                  <a:off x="535" y="6588"/>
                                  <a:ext cx="1589" cy="1440"/>
                                  <a:chOff x="535" y="6588"/>
                                  <a:chExt cx="1589" cy="1440"/>
                                </a:xfrm>
                              </wpg:grpSpPr>
                              <wps:wsp>
                                <wps:cNvPr id="176" name="菱形 175"/>
                                <wps:cNvSpPr/>
                                <wps:spPr>
                                  <a:xfrm>
                                    <a:off x="684" y="6588"/>
                                    <a:ext cx="1440" cy="1440"/>
                                  </a:xfrm>
                                  <a:prstGeom prst="diamond">
                                    <a:avLst/>
                                  </a:prstGeom>
                                  <a:solidFill>
                                    <a:schemeClr val="accent2">
                                      <a:lumMod val="75000"/>
                                      <a:alpha val="4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75" name="菱形 174"/>
                                <wps:cNvSpPr/>
                                <wps:spPr>
                                  <a:xfrm>
                                    <a:off x="535" y="6588"/>
                                    <a:ext cx="1440" cy="1440"/>
                                  </a:xfrm>
                                  <a:prstGeom prst="diamond">
                                    <a:avLst/>
                                  </a:prstGeom>
                                  <a:gradFill>
                                    <a:gsLst>
                                      <a:gs pos="0">
                                        <a:schemeClr val="bg1">
                                          <a:lumMod val="95000"/>
                                        </a:schemeClr>
                                      </a:gs>
                                      <a:gs pos="100000">
                                        <a:schemeClr val="bg1">
                                          <a:lumMod val="65000"/>
                                        </a:schemeClr>
                                      </a:gs>
                                    </a:gsLst>
                                    <a:path path="circle">
                                      <a:fillToRect r="100000" b="100000"/>
                                    </a:path>
                                    <a:tileRect l="-100000" t="-100000"/>
                                  </a:gra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wpg:grpSp>
                              <wpg:cNvPr id="9" name="组合 178"/>
                              <wpg:cNvGrpSpPr/>
                              <wpg:grpSpPr>
                                <a:xfrm>
                                  <a:off x="2322" y="6588"/>
                                  <a:ext cx="1589" cy="1440"/>
                                  <a:chOff x="535" y="6588"/>
                                  <a:chExt cx="1589" cy="1440"/>
                                </a:xfrm>
                              </wpg:grpSpPr>
                              <wps:wsp>
                                <wps:cNvPr id="181" name="菱形 180"/>
                                <wps:cNvSpPr/>
                                <wps:spPr>
                                  <a:xfrm>
                                    <a:off x="684" y="6588"/>
                                    <a:ext cx="1440" cy="1440"/>
                                  </a:xfrm>
                                  <a:prstGeom prst="diamond">
                                    <a:avLst/>
                                  </a:prstGeom>
                                  <a:solidFill>
                                    <a:schemeClr val="accent2">
                                      <a:lumMod val="75000"/>
                                      <a:alpha val="4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82" name="菱形 181"/>
                                <wps:cNvSpPr/>
                                <wps:spPr>
                                  <a:xfrm>
                                    <a:off x="535" y="6588"/>
                                    <a:ext cx="1440" cy="1440"/>
                                  </a:xfrm>
                                  <a:prstGeom prst="diamond">
                                    <a:avLst/>
                                  </a:prstGeom>
                                  <a:gradFill>
                                    <a:gsLst>
                                      <a:gs pos="0">
                                        <a:schemeClr val="bg1">
                                          <a:lumMod val="95000"/>
                                        </a:schemeClr>
                                      </a:gs>
                                      <a:gs pos="100000">
                                        <a:schemeClr val="bg1">
                                          <a:lumMod val="65000"/>
                                        </a:schemeClr>
                                      </a:gs>
                                    </a:gsLst>
                                    <a:path path="circle">
                                      <a:fillToRect r="100000" b="100000"/>
                                    </a:path>
                                    <a:tileRect l="-100000" t="-100000"/>
                                  </a:gra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wpg:grpSp>
                              <wpg:cNvPr id="10" name="组合 182"/>
                              <wpg:cNvGrpSpPr/>
                              <wpg:grpSpPr>
                                <a:xfrm>
                                  <a:off x="1608" y="7733"/>
                                  <a:ext cx="1589" cy="1440"/>
                                  <a:chOff x="535" y="6588"/>
                                  <a:chExt cx="1589" cy="1440"/>
                                </a:xfrm>
                              </wpg:grpSpPr>
                              <wps:wsp>
                                <wps:cNvPr id="184" name="菱形 183"/>
                                <wps:cNvSpPr/>
                                <wps:spPr>
                                  <a:xfrm>
                                    <a:off x="684" y="6588"/>
                                    <a:ext cx="1440" cy="1440"/>
                                  </a:xfrm>
                                  <a:prstGeom prst="diamond">
                                    <a:avLst/>
                                  </a:prstGeom>
                                  <a:solidFill>
                                    <a:schemeClr val="accent2">
                                      <a:lumMod val="75000"/>
                                      <a:alpha val="4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85" name="菱形 184"/>
                                <wps:cNvSpPr/>
                                <wps:spPr>
                                  <a:xfrm>
                                    <a:off x="535" y="6588"/>
                                    <a:ext cx="1440" cy="1440"/>
                                  </a:xfrm>
                                  <a:prstGeom prst="diamond">
                                    <a:avLst/>
                                  </a:prstGeom>
                                  <a:gradFill>
                                    <a:gsLst>
                                      <a:gs pos="0">
                                        <a:schemeClr val="bg1">
                                          <a:lumMod val="95000"/>
                                        </a:schemeClr>
                                      </a:gs>
                                      <a:gs pos="100000">
                                        <a:schemeClr val="bg1">
                                          <a:lumMod val="65000"/>
                                        </a:schemeClr>
                                      </a:gs>
                                    </a:gsLst>
                                    <a:path path="circle">
                                      <a:fillToRect r="100000" b="100000"/>
                                    </a:path>
                                    <a:tileRect l="-100000" t="-100000"/>
                                  </a:gra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wpg:grpSp>
                              <wpg:cNvPr id="11" name="组合 186"/>
                              <wpg:cNvGrpSpPr/>
                              <wpg:grpSpPr>
                                <a:xfrm>
                                  <a:off x="684" y="8736"/>
                                  <a:ext cx="1589" cy="1440"/>
                                  <a:chOff x="535" y="6588"/>
                                  <a:chExt cx="1589" cy="1440"/>
                                </a:xfrm>
                              </wpg:grpSpPr>
                              <wps:wsp>
                                <wps:cNvPr id="188" name="菱形 187"/>
                                <wps:cNvSpPr/>
                                <wps:spPr>
                                  <a:xfrm>
                                    <a:off x="684" y="6588"/>
                                    <a:ext cx="1440" cy="1440"/>
                                  </a:xfrm>
                                  <a:prstGeom prst="diamond">
                                    <a:avLst/>
                                  </a:prstGeom>
                                  <a:solidFill>
                                    <a:schemeClr val="accent2">
                                      <a:lumMod val="75000"/>
                                      <a:alpha val="4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89" name="菱形 188"/>
                                <wps:cNvSpPr/>
                                <wps:spPr>
                                  <a:xfrm>
                                    <a:off x="535" y="6588"/>
                                    <a:ext cx="1440" cy="1440"/>
                                  </a:xfrm>
                                  <a:prstGeom prst="diamond">
                                    <a:avLst/>
                                  </a:prstGeom>
                                  <a:gradFill>
                                    <a:gsLst>
                                      <a:gs pos="0">
                                        <a:schemeClr val="bg1">
                                          <a:lumMod val="95000"/>
                                        </a:schemeClr>
                                      </a:gs>
                                      <a:gs pos="100000">
                                        <a:schemeClr val="bg1">
                                          <a:lumMod val="65000"/>
                                        </a:schemeClr>
                                      </a:gs>
                                    </a:gsLst>
                                    <a:path path="circle">
                                      <a:fillToRect r="100000" b="100000"/>
                                    </a:path>
                                    <a:tileRect l="-100000" t="-100000"/>
                                  </a:gra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wpg:grpSp>
                              <wpg:cNvPr id="12" name="组合 204"/>
                              <wpg:cNvGrpSpPr/>
                              <wpg:grpSpPr>
                                <a:xfrm>
                                  <a:off x="2684" y="8736"/>
                                  <a:ext cx="1589" cy="1440"/>
                                  <a:chOff x="535" y="6588"/>
                                  <a:chExt cx="1589" cy="1440"/>
                                </a:xfrm>
                              </wpg:grpSpPr>
                              <wps:wsp>
                                <wps:cNvPr id="206" name="菱形 205"/>
                                <wps:cNvSpPr/>
                                <wps:spPr>
                                  <a:xfrm>
                                    <a:off x="684" y="6588"/>
                                    <a:ext cx="1440" cy="1440"/>
                                  </a:xfrm>
                                  <a:prstGeom prst="diamond">
                                    <a:avLst/>
                                  </a:prstGeom>
                                  <a:solidFill>
                                    <a:schemeClr val="accent2">
                                      <a:lumMod val="75000"/>
                                      <a:alpha val="40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207" name="菱形 206"/>
                                <wps:cNvSpPr/>
                                <wps:spPr>
                                  <a:xfrm>
                                    <a:off x="535" y="6588"/>
                                    <a:ext cx="1440" cy="1440"/>
                                  </a:xfrm>
                                  <a:prstGeom prst="diamond">
                                    <a:avLst/>
                                  </a:prstGeom>
                                  <a:gradFill>
                                    <a:gsLst>
                                      <a:gs pos="0">
                                        <a:schemeClr val="bg1">
                                          <a:lumMod val="95000"/>
                                        </a:schemeClr>
                                      </a:gs>
                                      <a:gs pos="100000">
                                        <a:schemeClr val="bg1">
                                          <a:lumMod val="65000"/>
                                        </a:schemeClr>
                                      </a:gs>
                                    </a:gsLst>
                                    <a:path path="circle">
                                      <a:fillToRect r="100000" b="100000"/>
                                    </a:path>
                                    <a:tileRect l="-100000" t="-100000"/>
                                  </a:gra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</wpg:grpSp>
                          <wps:wsp>
                            <wps:cNvPr id="215" name="文本框 214"/>
                            <wps:cNvSpPr txBox="1"/>
                            <wps:spPr>
                              <a:xfrm>
                                <a:off x="826" y="6939"/>
                                <a:ext cx="1382" cy="10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7759EB05">
                                  <w:pPr>
                                    <w:pStyle w:val="4"/>
                                    <w:kinsoku/>
                                    <w:ind w:left="0"/>
                                    <w:jc w:val="left"/>
                                    <w:rPr>
                                      <w:rFonts w:hint="default" w:ascii="Arial" w:hAnsi="Arial" w:eastAsia="Microsoft YaHei" w:cs="Arial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 w:ascii="Arial" w:hAnsi="Arial" w:cs="Arial" w:eastAsiaTheme="minorEastAsia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  <w:lang w:val="en-US" w:eastAsia="zh-CN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Tartibl</w:t>
                                  </w:r>
                                  <w:r>
                                    <w:rPr>
                                      <w:rFonts w:hint="default" w:ascii="Arial" w:hAnsi="Arial" w:cs="Arial" w:eastAsiaTheme="minorEastAsia"/>
                                      <w:color w:val="000000" w:themeColor="text1"/>
                                      <w:kern w:val="24"/>
                                      <w:sz w:val="39"/>
                                      <w:szCs w:val="39"/>
                                      <w:lang w:val="en-US" w:eastAsia="zh-CN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 xml:space="preserve">i 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wps:wsp>
                            <wps:cNvPr id="216" name="文本框 215"/>
                            <wps:cNvSpPr txBox="1"/>
                            <wps:spPr>
                              <a:xfrm>
                                <a:off x="2411" y="6921"/>
                                <a:ext cx="2349" cy="749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0C5CCA25">
                                  <w:pPr>
                                    <w:pStyle w:val="4"/>
                                    <w:kinsoku/>
                                    <w:ind w:left="0"/>
                                    <w:jc w:val="left"/>
                                    <w:rPr>
                                      <w:rFonts w:hint="default" w:ascii="Arial" w:hAnsi="Arial" w:eastAsia="Microsoft YaHei" w:cs="Arial"/>
                                      <w:sz w:val="36"/>
                                      <w:szCs w:val="36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 w:ascii="Arial" w:hAnsi="Arial" w:cs="Arial"/>
                                      <w:sz w:val="36"/>
                                      <w:szCs w:val="36"/>
                                      <w:lang w:val="en-US" w:eastAsia="zh-CN"/>
                                    </w:rPr>
                                    <w:t>Kuchli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wps:wsp>
                            <wps:cNvPr id="217" name="文本框 216"/>
                            <wps:cNvSpPr txBox="1"/>
                            <wps:spPr>
                              <a:xfrm>
                                <a:off x="1715" y="8098"/>
                                <a:ext cx="1682" cy="76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2D3E8522">
                                  <w:pPr>
                                    <w:pStyle w:val="4"/>
                                    <w:kinsoku/>
                                    <w:ind w:left="0"/>
                                    <w:jc w:val="left"/>
                                    <w:rPr>
                                      <w:rFonts w:hint="default" w:ascii="Arial" w:hAnsi="Arial" w:eastAsia="Microsoft YaHei" w:cs="Arial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 w:ascii="Arial" w:hAnsi="Arial" w:cs="Arial" w:eastAsiaTheme="minorEastAsia"/>
                                      <w:color w:val="000000" w:themeColor="text1"/>
                                      <w:kern w:val="24"/>
                                      <w:sz w:val="39"/>
                                      <w:szCs w:val="39"/>
                                      <w:lang w:val="en-US" w:eastAsia="zh-CN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 xml:space="preserve">Ilmli 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218" name="文本框 217"/>
                            <wps:cNvSpPr txBox="1"/>
                            <wps:spPr>
                              <a:xfrm>
                                <a:off x="3010" y="8984"/>
                                <a:ext cx="1623" cy="139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3F906DD0">
                                  <w:pPr>
                                    <w:pStyle w:val="4"/>
                                    <w:kinsoku/>
                                    <w:ind w:left="0"/>
                                    <w:jc w:val="left"/>
                                    <w:rPr>
                                      <w:rFonts w:hint="default" w:ascii="Arial" w:hAnsi="Arial" w:eastAsia="Microsoft YaHei" w:cs="Arial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 w:ascii="Arial" w:hAnsi="Arial" w:cs="Arial" w:eastAsiaTheme="minorEastAsia"/>
                                      <w:color w:val="000000" w:themeColor="text1"/>
                                      <w:kern w:val="24"/>
                                      <w:sz w:val="39"/>
                                      <w:szCs w:val="39"/>
                                      <w:lang w:val="en-US" w:eastAsia="zh-CN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Yetuk kadr</w:t>
                                  </w:r>
                                </w:p>
                              </w:txbxContent>
                            </wps:txbx>
                            <wps:bodyPr wrap="square" rtlCol="0">
                              <a:spAutoFit/>
                            </wps:bodyPr>
                          </wps:wsp>
                          <wps:wsp>
                            <wps:cNvPr id="219" name="文本框 218"/>
                            <wps:cNvSpPr txBox="1"/>
                            <wps:spPr>
                              <a:xfrm>
                                <a:off x="813" y="9135"/>
                                <a:ext cx="1646" cy="141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54478A0D">
                                  <w:pPr>
                                    <w:pStyle w:val="4"/>
                                    <w:kinsoku/>
                                    <w:ind w:left="0"/>
                                    <w:jc w:val="left"/>
                                    <w:rPr>
                                      <w:rFonts w:hint="default" w:ascii="Arial" w:hAnsi="Arial" w:eastAsia="Microsoft YaHei" w:cs="Arial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 w:ascii="Arial" w:hAnsi="Arial" w:cs="Arial" w:eastAsiaTheme="minorEastAsia"/>
                                      <w:color w:val="000000" w:themeColor="text1"/>
                                      <w:kern w:val="24"/>
                                      <w:sz w:val="39"/>
                                      <w:szCs w:val="39"/>
                                      <w:lang w:val="en-US" w:eastAsia="zh-CN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 xml:space="preserve">Jozibali 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wpg:grpSp>
                        <wps:wsp>
                          <wps:cNvPr id="229" name="任意多边形 228"/>
                          <wps:cNvSpPr/>
                          <wps:spPr>
                            <a:xfrm>
                              <a:off x="4" y="2023"/>
                              <a:ext cx="5331" cy="2417"/>
                            </a:xfrm>
                            <a:custGeom>
                              <a:avLst/>
                              <a:gdLst>
                                <a:gd name="connisteX0" fmla="*/ 0 w 3385185"/>
                                <a:gd name="connsiteY0" fmla="*/ 1197610 h 1534795"/>
                                <a:gd name="connisteX1" fmla="*/ 1513205 w 3385185"/>
                                <a:gd name="connsiteY1" fmla="*/ 0 h 1534795"/>
                                <a:gd name="connisteX2" fmla="*/ 3385185 w 3385185"/>
                                <a:gd name="connsiteY2" fmla="*/ 1534795 h 1534795"/>
                              </a:gdLst>
                              <a:ahLst/>
                              <a:cxnLst>
                                <a:cxn ang="0">
                                  <a:pos x="connisteX0" y="connsiteY0"/>
                                </a:cxn>
                                <a:cxn ang="0">
                                  <a:pos x="connisteX1" y="connsiteY1"/>
                                </a:cxn>
                                <a:cxn ang="0">
                                  <a:pos x="connisteX2" y="connsiteY2"/>
                                </a:cxn>
                              </a:cxnLst>
                              <a:rect l="l" t="t" r="r" b="b"/>
                              <a:pathLst>
                                <a:path w="3385185" h="1534795">
                                  <a:moveTo>
                                    <a:pt x="0" y="1197610"/>
                                  </a:moveTo>
                                  <a:lnTo>
                                    <a:pt x="1513205" y="0"/>
                                  </a:lnTo>
                                  <a:lnTo>
                                    <a:pt x="3385185" y="1534795"/>
                                  </a:lnTo>
                                </a:path>
                              </a:pathLst>
                            </a:custGeom>
                            <a:noFill/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13" name="组合 125"/>
                        <wpg:cNvGrpSpPr/>
                        <wpg:grpSpPr>
                          <a:xfrm>
                            <a:off x="7347" y="3236"/>
                            <a:ext cx="1463" cy="1366"/>
                            <a:chOff x="13884" y="8700"/>
                            <a:chExt cx="1463" cy="1366"/>
                          </a:xfrm>
                        </wpg:grpSpPr>
                        <wps:wsp>
                          <wps:cNvPr id="123" name="矩形 122"/>
                          <wps:cNvSpPr/>
                          <wps:spPr>
                            <a:xfrm>
                              <a:off x="14027" y="8798"/>
                              <a:ext cx="1320" cy="1268"/>
                            </a:xfrm>
                            <a:prstGeom prst="rect">
                              <a:avLst/>
                            </a:prstGeom>
                            <a:blipFill rotWithShape="1">
                              <a:blip r:embed="rId6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25" name="任意多边形 124"/>
                          <wps:cNvSpPr/>
                          <wps:spPr>
                            <a:xfrm flipH="1" flipV="1">
                              <a:off x="13884" y="8700"/>
                              <a:ext cx="850" cy="864"/>
                            </a:xfrm>
                            <a:custGeom>
                              <a:avLst/>
                              <a:gdLst>
                                <a:gd name="connsiteX0" fmla="*/ 458 w 850"/>
                                <a:gd name="connsiteY0" fmla="*/ 0 h 864"/>
                                <a:gd name="connsiteX1" fmla="*/ 850 w 850"/>
                                <a:gd name="connsiteY1" fmla="*/ 14 h 864"/>
                                <a:gd name="connsiteX2" fmla="*/ 850 w 850"/>
                                <a:gd name="connsiteY2" fmla="*/ 864 h 864"/>
                                <a:gd name="connsiteX3" fmla="*/ 0 w 850"/>
                                <a:gd name="connsiteY3" fmla="*/ 864 h 864"/>
                                <a:gd name="connsiteX4" fmla="*/ 12 w 850"/>
                                <a:gd name="connsiteY4" fmla="*/ 566 h 86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850" h="864">
                                  <a:moveTo>
                                    <a:pt x="458" y="0"/>
                                  </a:moveTo>
                                  <a:lnTo>
                                    <a:pt x="850" y="14"/>
                                  </a:lnTo>
                                  <a:lnTo>
                                    <a:pt x="850" y="864"/>
                                  </a:lnTo>
                                  <a:lnTo>
                                    <a:pt x="0" y="864"/>
                                  </a:lnTo>
                                  <a:lnTo>
                                    <a:pt x="12" y="566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14" name="组合 126"/>
                        <wpg:cNvGrpSpPr/>
                        <wpg:grpSpPr>
                          <a:xfrm>
                            <a:off x="422" y="437"/>
                            <a:ext cx="766" cy="626"/>
                            <a:chOff x="6216" y="4817"/>
                            <a:chExt cx="766" cy="626"/>
                          </a:xfrm>
                        </wpg:grpSpPr>
                        <wps:wsp>
                          <wps:cNvPr id="82" name="平行四边形 81"/>
                          <wps:cNvSpPr>
                            <a:spLocks noChangeAspect="1"/>
                          </wps:cNvSpPr>
                          <wps:spPr>
                            <a:xfrm>
                              <a:off x="6216" y="4817"/>
                              <a:ext cx="567" cy="426"/>
                            </a:xfrm>
                            <a:prstGeom prst="parallelogram">
                              <a:avLst/>
                            </a:prstGeom>
                            <a:solidFill>
                              <a:schemeClr val="accent2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83" name="平行四边形 82"/>
                          <wps:cNvSpPr>
                            <a:spLocks noChangeAspect="1"/>
                          </wps:cNvSpPr>
                          <wps:spPr>
                            <a:xfrm>
                              <a:off x="6416" y="5017"/>
                              <a:ext cx="567" cy="426"/>
                            </a:xfrm>
                            <a:prstGeom prst="parallelogram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130" o:spid="_x0000_s1026" o:spt="203" style="position:absolute;left:0pt;margin-left:0.75pt;margin-top:21.85pt;height:576.4pt;width:807.85pt;z-index:251659264;mso-width-relative:page;mso-height-relative:page;" coordorigin="0,437" coordsize="16157,11528" o:gfxdata="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">
                <o:lock v:ext="edit" aspectratio="f"/>
                <v:shape id="椭圆 67" o:spid="_x0000_s1026" o:spt="3" type="#_x0000_t3" style="position:absolute;left:12472;top:2453;height:3685;width:3685;v-text-anchor:middle;" filled="t" stroked="f" coordsize="21600,21600" o:gfxdata="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60bib7gAAADbAAAA&#10;DwAAAAAAAAABACAAAAAiAAAAZHJzL2Rvd25yZXYueG1sUEsBAhQAFAAAAAgAh07iQDMvBZ47AAAA&#10;OQAAABAAAAAAAAAAAQAgAAAABwEAAGRycy9zaGFwZXhtbC54bWxQSwUGAAAAAAYABgBbAQAAsQMA&#10;AAAA&#10;">
                  <v:fill type="frame" on="t" focussize="0,0" recolor="t" rotate="t" r:id="rId5"/>
                  <v:stroke on="f" weight="1pt" miterlimit="8" joinstyle="miter"/>
                  <v:imagedata o:title=""/>
                  <o:lock v:ext="edit" aspectratio="f"/>
                </v:shape>
                <v:shape id="椭圆 68" o:spid="_x0000_s1026" o:spt="3" type="#_x0000_t3" style="position:absolute;left:13246;top:5953;height:2268;width:2268;v-text-anchor:middle;" filled="t" stroked="f" coordsize="21600,21600" o:gfxdata="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ECkf0vQAA&#10;ANsAAAAPAAAAAAAAAAEAIAAAACIAAABkcnMvZG93bnJldi54bWxQSwECFAAUAAAACACHTuJAMy8F&#10;njsAAAA5AAAAEAAAAAAAAAABACAAAAAMAQAAZHJzL3NoYXBleG1sLnhtbFBLBQYAAAAABgAGAFsB&#10;AAC2AwAAAAA=&#10;">
                  <v:fill type="frame" on="t" focussize="0,0" recolor="t" rotate="t" r:id="rId5"/>
                  <v:stroke on="f" weight="1pt" miterlimit="8" joinstyle="miter"/>
                  <v:imagedata o:title=""/>
                  <o:lock v:ext="edit" aspectratio="f"/>
                </v:shape>
                <v:shape id="椭圆 69" o:spid="_x0000_s1026" o:spt="3" type="#_x0000_t3" style="position:absolute;left:10772;top:1063;height:2835;width:2835;v-text-anchor:middle;" filled="t" stroked="f" coordsize="21600,21600" o:gfxdata="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DpeLS5AAAA2wAA&#10;AA8AAAAAAAAAAQAgAAAAIgAAAGRycy9kb3ducmV2LnhtbFBLAQIUABQAAAAIAIdO4kAzLwWeOwAA&#10;ADkAAAAQAAAAAAAAAAEAIAAAAAgBAABkcnMvc2hhcGV4bWwueG1sUEsFBgAAAAAGAAYAWwEAALID&#10;AAAAAA==&#10;">
                  <v:fill type="frame" on="t" focussize="0,0" recolor="t" rotate="t" r:id="rId5"/>
                  <v:stroke on="f" weight="1pt" miterlimit="8" joinstyle="miter"/>
                  <v:imagedata o:title=""/>
                  <o:lock v:ext="edit" aspectratio="f"/>
                </v:shape>
                <v:shape id="任意多边形 70" o:spid="_x0000_s1026" o:spt="100" style="position:absolute;left:10276;top:3158;height:3402;width:3402;rotation:-2949120f;v-text-anchor:middle;" filled="t" stroked="f" coordsize="3402,3402" o:gfxdata="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oV9aLsAAADb&#10;AAAADwAAAAAAAAABACAAAAAiAAAAZHJzL2Rvd25yZXYueG1sUEsBAhQAFAAAAAgAh07iQDMvBZ47&#10;AAAAOQAAABAAAAAAAAAAAQAgAAAACgEAAGRycy9zaGFwZXhtbC54bWxQSwUGAAAAAAYABgBbAQAA&#10;tAMAAAAA&#10;" path="m1701,0c2640,0,3402,761,3402,1701c3402,2640,2640,3402,1701,3402c761,3402,0,2640,0,1701e">
                  <v:path o:connectlocs="1701,0;3402,1701;1701,3402;0,1701" o:connectangles="0,0,0,0"/>
                  <v:fill type="frame" on="t" focussize="0,0" recolor="t" rotate="t" r:id="rId5"/>
                  <v:stroke on="f" weight="1pt" miterlimit="8" joinstyle="miter"/>
                  <v:imagedata o:title=""/>
                  <o:lock v:ext="edit" aspectratio="f"/>
                </v:shape>
                <v:shape id="文本框 72" o:spid="_x0000_s1026" o:spt="202" type="#_x0000_t202" style="position:absolute;left:11787;top:9123;height:1080;width:4080;" filled="f" stroked="f" coordsize="21600,21600" o:gfxdata="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i9T+C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 w14:paraId="09004293">
                        <w:pPr>
                          <w:pStyle w:val="4"/>
                          <w:kinsoku/>
                          <w:ind w:left="0"/>
                          <w:jc w:val="left"/>
                          <w:rPr>
                            <w:rFonts w:hint="default" w:ascii="Arial" w:hAnsi="Arial" w:cs="Arial"/>
                            <w:sz w:val="21"/>
                            <w:szCs w:val="21"/>
                            <w:lang w:val="en-US"/>
                          </w:rPr>
                        </w:pPr>
                        <w:r>
                          <w:rPr>
                            <w:rFonts w:hint="default" w:ascii="Arial" w:hAnsi="Arial" w:cs="Arial" w:eastAsiaTheme="minorEastAsia"/>
                            <w:color w:val="595959" w:themeColor="text1" w:themeTint="A6"/>
                            <w:kern w:val="24"/>
                            <w:sz w:val="60"/>
                            <w:szCs w:val="60"/>
                            <w:lang w:val="en-US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Men haqimda</w:t>
                        </w:r>
                      </w:p>
                    </w:txbxContent>
                  </v:textbox>
                </v:shape>
                <v:group id="组合 75" o:spid="_x0000_s1026" o:spt="203" style="position:absolute;left:11868;top:8532;height:626;width:767;" coordorigin="11849,1786" coordsize="767,626" o:gfxdata="UEsDBAoAAAAAAIdO4kAAAAAAAAAAAAAAAAAEAAAAZHJzL1BLAwQUAAAACACHTuJA+xvRD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P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Psb0Q+7AAAA2gAAAA8AAAAAAAAAAQAgAAAAIgAAAGRycy9kb3ducmV2LnhtbFBL&#10;AQIUABQAAAAIAIdO4kAzLwWeOwAAADkAAAAVAAAAAAAAAAEAIAAAAAoBAABkcnMvZ3JvdXBzaGFw&#10;ZXhtbC54bWxQSwUGAAAAAAYABgBgAQAAxwMAAAAA&#10;">
                  <o:lock v:ext="edit" aspectratio="f"/>
                  <v:shape id="平行四边形 76" o:spid="_x0000_s1026" o:spt="7" type="#_x0000_t7" style="position:absolute;left:11849;top:1786;height:426;width:567;v-text-anchor:middle;" fillcolor="#C55A11 [2405]" filled="t" stroked="f" coordsize="21600,21600" o:gfxdata="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Ndp3b4A&#10;AADbAAAADwAAAAAAAAABACAAAAAiAAAAZHJzL2Rvd25yZXYueG1sUEsBAhQAFAAAAAgAh07iQDMv&#10;BZ47AAAAOQAAABAAAAAAAAAAAQAgAAAADQEAAGRycy9zaGFwZXhtbC54bWxQSwUGAAAAAAYABgBb&#10;AQAAtwMAAAAA&#10;" adj="4057">
                    <v:fill on="t" focussize="0,0"/>
                    <v:stroke on="f" weight="1pt" miterlimit="8" joinstyle="miter"/>
                    <v:imagedata o:title=""/>
                    <o:lock v:ext="edit" aspectratio="t"/>
                  </v:shape>
                  <v:shape id="平行四边形 77" o:spid="_x0000_s1026" o:spt="7" type="#_x0000_t7" style="position:absolute;left:12049;top:1986;height:426;width:567;v-text-anchor:middle;" fillcolor="#F8CBAD [1301]" filled="t" stroked="f" coordsize="21600,21600" o:gfxdata="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Ji7IktwAAANsAAAAP&#10;AAAAAAAAAAEAIAAAACIAAABkcnMvZG93bnJldi54bWxQSwECFAAUAAAACACHTuJAMy8FnjsAAAA5&#10;AAAAEAAAAAAAAAABACAAAAAGAQAAZHJzL3NoYXBleG1sLnhtbFBLBQYAAAAABgAGAFsBAACwAwAA&#10;AAA=&#10;" adj="4057">
                    <v:fill on="t" focussize="0,0"/>
                    <v:stroke on="f" weight="1pt" miterlimit="8" joinstyle="miter"/>
                    <v:imagedata o:title=""/>
                    <o:lock v:ext="edit" aspectratio="t"/>
                  </v:shape>
                </v:group>
                <v:shape id="文本框 83" o:spid="_x0000_s1026" o:spt="202" type="#_x0000_t202" style="position:absolute;left:6523;top:4625;height:1559;width:3623;" filled="f" stroked="f" coordsize="21600,21600" o:gfxdata="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IIVc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 w14:paraId="628AE7E3">
                        <w:pPr>
                          <w:pStyle w:val="4"/>
                          <w:kinsoku/>
                          <w:spacing w:line="240" w:lineRule="auto"/>
                          <w:ind w:left="0"/>
                          <w:jc w:val="both"/>
                          <w:rPr>
                            <w:rFonts w:hint="default" w:ascii="Arial" w:hAnsi="Arial" w:cs="Arial"/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rFonts w:hint="default" w:ascii="Arial" w:hAnsi="Arial" w:cs="Arial" w:eastAsiaTheme="minorEastAsia"/>
                            <w:color w:val="595959" w:themeColor="text1" w:themeTint="A6"/>
                            <w:kern w:val="24"/>
                            <w:sz w:val="28"/>
                            <w:szCs w:val="28"/>
                            <w:lang w:val="en-US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Tanishing bu men Nozima</w:t>
                        </w:r>
                      </w:p>
                    </w:txbxContent>
                  </v:textbox>
                </v:shape>
                <v:group id="组合 121" o:spid="_x0000_s1026" o:spt="203" style="position:absolute;left:0;top:2023;height:9942;width:5387;" coordorigin="0,2023" coordsize="5387,9942" o:gfxdata="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Fd0lL0AAADaAAAADwAAAAAAAAABACAAAAAiAAAAZHJzL2Rvd25yZXYueG1s&#10;UEsBAhQAFAAAAAgAh07iQDMvBZ47AAAAOQAAABUAAAAAAAAAAQAgAAAADAEAAGRycy9ncm91cHNo&#10;YXBleG1sLnhtbFBLBQYAAAAABgAGAGABAADJAwAAAAA=&#10;">
                  <o:lock v:ext="edit" aspectratio="f"/>
                  <v:shape id="任意多边形 219" o:spid="_x0000_s1026" o:spt="100" style="position:absolute;left:0;top:2649;height:9316;width:5387;v-text-anchor:middle;" fillcolor="#D9D9D9 [2732]" filled="t" stroked="f" coordsize="5369,9673" o:gfxdata="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qGHwCugAAANwA&#10;AAAPAAAAAAAAAAEAIAAAACIAAABkcnMvZG93bnJldi54bWxQSwECFAAUAAAACACHTuJAMy8FnjsA&#10;AAA5AAAAEAAAAAAAAAABACAAAAAJAQAAZHJzL3NoYXBleG1sLnhtbFBLBQYAAAAABgAGAFsBAACz&#10;AwAAAAA=&#10;" path="m0,9673l5,1869,2379,0,5369,2417,5369,9634,0,9673xe">
                    <v:path o:connectlocs="0,9316;5,1800;2386,0;5387,2327;5387,9278;0,9316" o:connectangles="0,0,0,0,0,0"/>
                    <v:fill on="t" opacity="45875f" focussize="0,0"/>
                    <v:stroke on="f" weight="1pt" miterlimit="8" joinstyle="miter"/>
                    <v:imagedata o:title=""/>
                    <o:lock v:ext="edit" aspectratio="f"/>
                  </v:shape>
                  <v:group id="组合 237" o:spid="_x0000_s1026" o:spt="203" style="position:absolute;left:1314;top:3525;height:3052;width:2390;" coordorigin="1314,3525" coordsize="2390,3052" o:gfxdata="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u+7OC+AAAA2gAAAA8AAAAAAAAAAQAgAAAAIgAAAGRycy9kb3ducmV2Lnht&#10;bFBLAQIUABQAAAAIAIdO4kAzLwWeOwAAADkAAAAVAAAAAAAAAAEAIAAAAA0BAABkcnMvZ3JvdXBz&#10;aGFwZXhtbC54bWxQSwUGAAAAAAYABgBgAQAAygMAAAAA&#10;">
                    <o:lock v:ext="edit" aspectratio="f"/>
                    <v:shape id="左弧形箭头 172" o:spid="_x0000_s1026" o:spt="102" type="#_x0000_t102" style="position:absolute;left:2381;top:3525;flip:x;height:3052;width:1323;v-text-anchor:middle;" fillcolor="#C55A11 [2405]" filled="t" stroked="f" coordsize="21600,21600" o:gfxdata="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8B2gG8AAAA&#10;3AAAAA8AAAAAAAAAAQAgAAAAIgAAAGRycy9kb3ducmV2LnhtbFBLAQIUABQAAAAIAIdO4kAzLwWe&#10;OwAAADkAAAAQAAAAAAAAAAEAIAAAAAsBAABkcnMvc2hhcGV4bWwueG1sUEsFBgAAAAAGAAYAWwEA&#10;ALUDAAAAAA==&#10;" adj="16918,20430,16200">
                      <v:fill type="gradientRadial" on="t" color2="#843C0B [1605]" focus="100%" focussize="0f,0f" focusposition="0f,0f" rotate="t">
                        <o:fill type="gradientRadial" v:ext="backwardCompatible"/>
                      </v:fill>
                      <v:stroke on="f" weight="1pt" miterlimit="8" joinstyle="miter"/>
                      <v:imagedata o:title=""/>
                      <o:lock v:ext="edit" aspectratio="f"/>
                    </v:shape>
                    <v:group id="组合 236" o:spid="_x0000_s1026" o:spt="203" style="position:absolute;left:1314;top:3593;height:2268;width:2379;" coordorigin="1314,3593" coordsize="2379,2268" o:gfxdata="UEsDBAoAAAAAAIdO4kAAAAAAAAAAAAAAAAAEAAAAZHJzL1BLAwQUAAAACACHTuJAdPJJe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v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HTySXu7AAAA2gAAAA8AAAAAAAAAAQAgAAAAIgAAAGRycy9kb3ducmV2LnhtbFBL&#10;AQIUABQAAAAIAIdO4kAzLwWeOwAAADkAAAAVAAAAAAAAAAEAIAAAAAoBAABkcnMvZ3JvdXBzaGFw&#10;ZXhtbC54bWxQSwUGAAAAAAYABgBgAQAAxwMAAAAA&#10;">
                      <o:lock v:ext="edit" aspectratio="f"/>
                      <v:shape id="椭圆 159" o:spid="_x0000_s1026" o:spt="3" type="#_x0000_t3" style="position:absolute;left:1385;top:3593;height:2268;width:2268;v-text-anchor:middle;" fillcolor="#F2F2F2 [3052]" filled="t" stroked="t" coordsize="21600,21600" o:gfxdata="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tf4t&#10;/cEAAADcAAAADwAAAAAAAAABACAAAAAiAAAAZHJzL2Rvd25yZXYueG1sUEsBAhQAFAAAAAgAh07i&#10;QDMvBZ47AAAAOQAAABAAAAAAAAAAAQAgAAAAEAEAAGRycy9zaGFwZXhtbC54bWxQSwUGAAAAAAYA&#10;BgBbAQAAugMAAAAA&#10;">
                        <v:fill type="gradientRadial" on="t" color2="#A6A6A6 [2092]" focus="100%" focussize="0f,0f" focusposition="0f,0f" rotate="t">
                          <o:fill type="gradientRadial" v:ext="backwardCompatible"/>
                        </v:fill>
                        <v:stroke weight="6pt" color="#C55A11 [2405]" miterlimit="8" joinstyle="miter"/>
                        <v:imagedata o:title=""/>
                        <o:lock v:ext="edit" aspectratio="f"/>
                      </v:shape>
                      <v:shape id="文本框 173" o:spid="_x0000_s1026" o:spt="202" type="#_x0000_t202" style="position:absolute;left:1314;top:3928;height:1392;width:2379;" filled="f" stroked="f" coordsize="21600,21600" o:gfxdata="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/t8AKugAAANw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o:title=""/>
                        <o:lock v:ext="edit" aspectratio="f"/>
                        <v:textbox style="mso-fit-shape-to-text:t;">
                          <w:txbxContent>
                            <w:p w14:paraId="5674BFBA">
                              <w:pPr>
                                <w:pStyle w:val="4"/>
                                <w:kinsoku/>
                                <w:ind w:left="0"/>
                                <w:jc w:val="center"/>
                                <w:rPr>
                                  <w:rFonts w:hint="default" w:ascii="Arial" w:hAnsi="Arial" w:cs="Arial"/>
                                  <w:sz w:val="44"/>
                                  <w:szCs w:val="44"/>
                                  <w:lang w:val="en-US"/>
                                </w:rPr>
                              </w:pPr>
                              <w:r>
                                <w:rPr>
                                  <w:rFonts w:hint="default" w:ascii="Arial" w:hAnsi="Arial" w:cs="Arial"/>
                                  <w:sz w:val="44"/>
                                  <w:szCs w:val="44"/>
                                  <w:lang w:val="en-US"/>
                                </w:rPr>
                                <w:t>Nozima kim?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组合 225" o:spid="_x0000_s1026" o:spt="203" style="position:absolute;left:654;top:6639;height:3912;width:4106;" coordorigin="654,6639" coordsize="4106,3912" o:gfxdata="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CDXDL0AAADaAAAADwAAAAAAAAABACAAAAAiAAAAZHJzL2Rvd25yZXYueG1s&#10;UEsBAhQAFAAAAAgAh07iQDMvBZ47AAAAOQAAABUAAAAAAAAAAQAgAAAADAEAAGRycy9ncm91cHNo&#10;YXBleG1sLnhtbFBLBQYAAAAABgAGAGABAADJAwAAAAA=&#10;">
                    <o:lock v:ext="edit" aspectratio="f"/>
                    <v:group id="组合 207" o:spid="_x0000_s1026" o:spt="203" style="position:absolute;left:654;top:6639;height:3588;width:3737;" coordorigin="535,6588" coordsize="3737,3588" o:gfxdata="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tscpe+AAAA2gAAAA8AAAAAAAAAAQAgAAAAIgAAAGRycy9kb3ducmV2Lnht&#10;bFBLAQIUABQAAAAIAIdO4kAzLwWeOwAAADkAAAAVAAAAAAAAAAEAIAAAAA0BAABkcnMvZ3JvdXBz&#10;aGFwZXhtbC54bWxQSwUGAAAAAAYABgBgAQAAygMAAAAA&#10;">
                      <o:lock v:ext="edit" aspectratio="f"/>
                      <v:group id="组合 176" o:spid="_x0000_s1026" o:spt="203" style="position:absolute;left:535;top:6588;height:1440;width:1589;" coordorigin="535,6588" coordsize="1589,1440" o:gfxdata="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mvPm5boAAADaAAAADwAAAAAAAAABACAAAAAiAAAAZHJzL2Rvd25yZXYueG1sUEsB&#10;AhQAFAAAAAgAh07iQDMvBZ47AAAAOQAAABUAAAAAAAAAAQAgAAAACQEAAGRycy9ncm91cHNoYXBl&#10;eG1sLnhtbFBLBQYAAAAABgAGAGABAADGAwAAAAA=&#10;">
                        <o:lock v:ext="edit" aspectratio="f"/>
                        <v:shape id="菱形 175" o:spid="_x0000_s1026" o:spt="4" type="#_x0000_t4" style="position:absolute;left:684;top:6588;height:1440;width:1440;v-text-anchor:middle;" fillcolor="#C55A11 [2405]" filled="t" stroked="f" coordsize="21600,21600" o:gfxdata="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bfC4C8AAAA&#10;3AAAAA8AAAAAAAAAAQAgAAAAIgAAAGRycy9kb3ducmV2LnhtbFBLAQIUABQAAAAIAIdO4kAzLwWe&#10;OwAAADkAAAAQAAAAAAAAAAEAIAAAAAsBAABkcnMvc2hhcGV4bWwueG1sUEsFBgAAAAAGAAYAWwEA&#10;ALUDAAAAAA==&#10;">
                          <v:fill on="t" opacity="26214f" focussize="0,0"/>
                          <v:stroke on="f" weight="1pt" miterlimit="8" joinstyle="miter"/>
                          <v:imagedata o:title=""/>
                          <o:lock v:ext="edit" aspectratio="f"/>
                        </v:shape>
                        <v:shape id="菱形 174" o:spid="_x0000_s1026" o:spt="4" type="#_x0000_t4" style="position:absolute;left:535;top:6588;height:1440;width:1440;v-text-anchor:middle;" fillcolor="#F2F2F2 [3052]" filled="t" stroked="f" coordsize="21600,21600" o:gfxdata="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4rmqvQAA&#10;ANwAAAAPAAAAAAAAAAEAIAAAACIAAABkcnMvZG93bnJldi54bWxQSwECFAAUAAAACACHTuJAMy8F&#10;njsAAAA5AAAAEAAAAAAAAAABACAAAAAMAQAAZHJzL3NoYXBleG1sLnhtbFBLBQYAAAAABgAGAFsB&#10;AAC2AwAAAAA=&#10;">
                          <v:fill type="gradientRadial" on="t" color2="#A6A6A6 [2092]" focus="100%" focussize="0f,0f" focusposition="0f,0f" rotate="t">
                            <o:fill type="gradientRadial" v:ext="backwardCompatible"/>
                          </v:fill>
                          <v:stroke on="f" weight="1pt" miterlimit="8" joinstyle="miter"/>
                          <v:imagedata o:title=""/>
                          <o:lock v:ext="edit" aspectratio="f"/>
                        </v:shape>
                      </v:group>
                      <v:group id="组合 178" o:spid="_x0000_s1026" o:spt="203" style="position:absolute;left:2322;top:6588;height:1440;width:1589;" coordorigin="535,6588" coordsize="1589,1440" o:gfxdata="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W/Q36+AAAA2gAAAA8AAAAAAAAAAQAgAAAAIgAAAGRycy9kb3ducmV2Lnht&#10;bFBLAQIUABQAAAAIAIdO4kAzLwWeOwAAADkAAAAVAAAAAAAAAAEAIAAAAA0BAABkcnMvZ3JvdXBz&#10;aGFwZXhtbC54bWxQSwUGAAAAAAYABgBgAQAAygMAAAAA&#10;">
                        <o:lock v:ext="edit" aspectratio="f"/>
                        <v:shape id="菱形 180" o:spid="_x0000_s1026" o:spt="4" type="#_x0000_t4" style="position:absolute;left:684;top:6588;height:1440;width:1440;v-text-anchor:middle;" fillcolor="#C55A11 [2405]" filled="t" stroked="f" coordsize="21600,21600" o:gfxdata="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zj49O8AAAA&#10;3AAAAA8AAAAAAAAAAQAgAAAAIgAAAGRycy9kb3ducmV2LnhtbFBLAQIUABQAAAAIAIdO4kAzLwWe&#10;OwAAADkAAAAQAAAAAAAAAAEAIAAAAAsBAABkcnMvc2hhcGV4bWwueG1sUEsFBgAAAAAGAAYAWwEA&#10;ALUDAAAAAA==&#10;">
                          <v:fill on="t" opacity="26214f" focussize="0,0"/>
                          <v:stroke on="f" weight="1pt" miterlimit="8" joinstyle="miter"/>
                          <v:imagedata o:title=""/>
                          <o:lock v:ext="edit" aspectratio="f"/>
                        </v:shape>
                        <v:shape id="菱形 181" o:spid="_x0000_s1026" o:spt="4" type="#_x0000_t4" style="position:absolute;left:535;top:6588;height:1440;width:1440;v-text-anchor:middle;" fillcolor="#F2F2F2 [3052]" filled="t" stroked="f" coordsize="21600,21600" o:gfxdata="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d5R+bsAAADc&#10;AAAADwAAAAAAAAABACAAAAAiAAAAZHJzL2Rvd25yZXYueG1sUEsBAhQAFAAAAAgAh07iQDMvBZ47&#10;AAAAOQAAABAAAAAAAAAAAQAgAAAACgEAAGRycy9zaGFwZXhtbC54bWxQSwUGAAAAAAYABgBbAQAA&#10;tAMAAAAA&#10;">
                          <v:fill type="gradientRadial" on="t" color2="#A6A6A6 [2092]" focus="100%" focussize="0f,0f" focusposition="0f,0f" rotate="t">
                            <o:fill type="gradientRadial" v:ext="backwardCompatible"/>
                          </v:fill>
                          <v:stroke on="f" weight="1pt" miterlimit="8" joinstyle="miter"/>
                          <v:imagedata o:title=""/>
                          <o:lock v:ext="edit" aspectratio="f"/>
                        </v:shape>
                      </v:group>
                      <v:group id="组合 182" o:spid="_x0000_s1026" o:spt="203" style="position:absolute;left:1608;top:7733;height:1440;width:1589;" coordorigin="535,6588" coordsize="1589,1440" o:gfxdata="UEsDBAoAAAAAAIdO4kAAAAAAAAAAAAAAAAAEAAAAZHJzL1BLAwQUAAAACACHTuJA8g6RFb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0Ms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IOkRW+AAAA2wAAAA8AAAAAAAAAAQAgAAAAIgAAAGRycy9kb3ducmV2Lnht&#10;bFBLAQIUABQAAAAIAIdO4kAzLwWeOwAAADkAAAAVAAAAAAAAAAEAIAAAAA0BAABkcnMvZ3JvdXBz&#10;aGFwZXhtbC54bWxQSwUGAAAAAAYABgBgAQAAygMAAAAA&#10;">
                        <o:lock v:ext="edit" aspectratio="f"/>
                        <v:shape id="菱形 183" o:spid="_x0000_s1026" o:spt="4" type="#_x0000_t4" style="position:absolute;left:684;top:6588;height:1440;width:1440;v-text-anchor:middle;" fillcolor="#C55A11 [2405]" filled="t" stroked="f" coordsize="21600,21600" o:gfxdata="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yUQEu8AAAA&#10;3AAAAA8AAAAAAAAAAQAgAAAAIgAAAGRycy9kb3ducmV2LnhtbFBLAQIUABQAAAAIAIdO4kAzLwWe&#10;OwAAADkAAAAQAAAAAAAAAAEAIAAAAAsBAABkcnMvc2hhcGV4bWwueG1sUEsFBgAAAAAGAAYAWwEA&#10;ALUDAAAAAA==&#10;">
                          <v:fill on="t" opacity="26214f" focussize="0,0"/>
                          <v:stroke on="f" weight="1pt" miterlimit="8" joinstyle="miter"/>
                          <v:imagedata o:title=""/>
                          <o:lock v:ext="edit" aspectratio="f"/>
                        </v:shape>
                        <v:shape id="菱形 184" o:spid="_x0000_s1026" o:spt="4" type="#_x0000_t4" style="position:absolute;left:535;top:6588;height:1440;width:1440;v-text-anchor:middle;" fillcolor="#F2F2F2 [3052]" filled="t" stroked="f" coordsize="21600,21600" o:gfxdata="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N8mNvQAA&#10;ANwAAAAPAAAAAAAAAAEAIAAAACIAAABkcnMvZG93bnJldi54bWxQSwECFAAUAAAACACHTuJAMy8F&#10;njsAAAA5AAAAEAAAAAAAAAABACAAAAAMAQAAZHJzL3NoYXBleG1sLnhtbFBLBQYAAAAABgAGAFsB&#10;AAC2AwAAAAA=&#10;">
                          <v:fill type="gradientRadial" on="t" color2="#A6A6A6 [2092]" focus="100%" focussize="0f,0f" focusposition="0f,0f" rotate="t">
                            <o:fill type="gradientRadial" v:ext="backwardCompatible"/>
                          </v:fill>
                          <v:stroke on="f" weight="1pt" miterlimit="8" joinstyle="miter"/>
                          <v:imagedata o:title=""/>
                          <o:lock v:ext="edit" aspectratio="f"/>
                        </v:shape>
                      </v:group>
                      <v:group id="组合 186" o:spid="_x0000_s1026" o:spt="203" style="position:absolute;left:684;top:8736;height:1440;width:1589;" coordorigin="535,6588" coordsize="1589,1440" o:gfxdata="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dQjSOvAAAANsAAAAPAAAAAAAAAAEAIAAAACIAAABkcnMvZG93bnJldi54bWxQ&#10;SwECFAAUAAAACACHTuJAMy8FnjsAAAA5AAAAFQAAAAAAAAABACAAAAALAQAAZHJzL2dyb3Vwc2hh&#10;cGV4bWwueG1sUEsFBgAAAAAGAAYAYAEAAMgDAAAAAA==&#10;">
                        <o:lock v:ext="edit" aspectratio="f"/>
                        <v:shape id="菱形 187" o:spid="_x0000_s1026" o:spt="4" type="#_x0000_t4" style="position:absolute;left:684;top:6588;height:1440;width:1440;v-text-anchor:middle;" fillcolor="#C55A11 [2405]" filled="t" stroked="f" coordsize="21600,21600" o:gfxdata="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dlKTr4A&#10;AADcAAAADwAAAAAAAAABACAAAAAiAAAAZHJzL2Rvd25yZXYueG1sUEsBAhQAFAAAAAgAh07iQDMv&#10;BZ47AAAAOQAAABAAAAAAAAAAAQAgAAAADQEAAGRycy9zaGFwZXhtbC54bWxQSwUGAAAAAAYABgBb&#10;AQAAtwMAAAAA&#10;">
                          <v:fill on="t" opacity="26214f" focussize="0,0"/>
                          <v:stroke on="f" weight="1pt" miterlimit="8" joinstyle="miter"/>
                          <v:imagedata o:title=""/>
                          <o:lock v:ext="edit" aspectratio="f"/>
                        </v:shape>
                        <v:shape id="菱形 188" o:spid="_x0000_s1026" o:spt="4" type="#_x0000_t4" style="position:absolute;left:535;top:6588;height:1440;width:1440;v-text-anchor:middle;" fillcolor="#F2F2F2 [3052]" filled="t" stroked="f" coordsize="21600,21600" o:gfxdata="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fesOIvQAA&#10;ANwAAAAPAAAAAAAAAAEAIAAAACIAAABkcnMvZG93bnJldi54bWxQSwECFAAUAAAACACHTuJAMy8F&#10;njsAAAA5AAAAEAAAAAAAAAABACAAAAAMAQAAZHJzL3NoYXBleG1sLnhtbFBLBQYAAAAABgAGAFsB&#10;AAC2AwAAAAA=&#10;">
                          <v:fill type="gradientRadial" on="t" color2="#A6A6A6 [2092]" focus="100%" focussize="0f,0f" focusposition="0f,0f" rotate="t">
                            <o:fill type="gradientRadial" v:ext="backwardCompatible"/>
                          </v:fill>
                          <v:stroke on="f" weight="1pt" miterlimit="8" joinstyle="miter"/>
                          <v:imagedata o:title=""/>
                          <o:lock v:ext="edit" aspectratio="f"/>
                        </v:shape>
                      </v:group>
                      <v:group id="组合 204" o:spid="_x0000_s1026" o:spt="203" style="position:absolute;left:2684;top:8736;height:1440;width:1589;" coordorigin="535,6588" coordsize="1589,1440" o:gfxdata="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tkKr5vAAAANsAAAAPAAAAAAAAAAEAIAAAACIAAABkcnMvZG93bnJldi54bWxQ&#10;SwECFAAUAAAACACHTuJAMy8FnjsAAAA5AAAAFQAAAAAAAAABACAAAAALAQAAZHJzL2dyb3Vwc2hh&#10;cGV4bWwueG1sUEsFBgAAAAAGAAYAYAEAAMgDAAAAAA==&#10;">
                        <o:lock v:ext="edit" aspectratio="f"/>
                        <v:shape id="菱形 205" o:spid="_x0000_s1026" o:spt="4" type="#_x0000_t4" style="position:absolute;left:684;top:6588;height:1440;width:1440;v-text-anchor:middle;" fillcolor="#C55A11 [2405]" filled="t" stroked="f" coordsize="21600,21600" o:gfxdata="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fwZgb4A&#10;AADcAAAADwAAAAAAAAABACAAAAAiAAAAZHJzL2Rvd25yZXYueG1sUEsBAhQAFAAAAAgAh07iQDMv&#10;BZ47AAAAOQAAABAAAAAAAAAAAQAgAAAADQEAAGRycy9zaGFwZXhtbC54bWxQSwUGAAAAAAYABgBb&#10;AQAAtwMAAAAA&#10;">
                          <v:fill on="t" opacity="26214f" focussize="0,0"/>
                          <v:stroke on="f" weight="1pt" miterlimit="8" joinstyle="miter"/>
                          <v:imagedata o:title=""/>
                          <o:lock v:ext="edit" aspectratio="f"/>
                        </v:shape>
                        <v:shape id="菱形 206" o:spid="_x0000_s1026" o:spt="4" type="#_x0000_t4" style="position:absolute;left:535;top:6588;height:1440;width:1440;v-text-anchor:middle;" fillcolor="#F2F2F2 [3052]" filled="t" stroked="f" coordsize="21600,21600" o:gfxdata="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1+QR74A&#10;AADcAAAADwAAAAAAAAABACAAAAAiAAAAZHJzL2Rvd25yZXYueG1sUEsBAhQAFAAAAAgAh07iQDMv&#10;BZ47AAAAOQAAABAAAAAAAAAAAQAgAAAADQEAAGRycy9zaGFwZXhtbC54bWxQSwUGAAAAAAYABgBb&#10;AQAAtwMAAAAA&#10;">
                          <v:fill type="gradientRadial" on="t" color2="#A6A6A6 [2092]" focus="100%" focussize="0f,0f" focusposition="0f,0f" rotate="t">
                            <o:fill type="gradientRadial" v:ext="backwardCompatible"/>
                          </v:fill>
                          <v:stroke on="f" weight="1pt" miterlimit="8" joinstyle="miter"/>
                          <v:imagedata o:title=""/>
                          <o:lock v:ext="edit" aspectratio="f"/>
                        </v:shape>
                      </v:group>
                    </v:group>
                    <v:shape id="文本框 214" o:spid="_x0000_s1026" o:spt="202" type="#_x0000_t202" style="position:absolute;left:826;top:6939;height:1000;width:1382;" filled="f" stroked="f" coordsize="21600,21600" o:gfxdata="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IVMVL4A&#10;AADc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 w14:paraId="7759EB05">
                            <w:pPr>
                              <w:pStyle w:val="4"/>
                              <w:kinsoku/>
                              <w:ind w:left="0"/>
                              <w:jc w:val="left"/>
                              <w:rPr>
                                <w:rFonts w:hint="default" w:ascii="Arial" w:hAnsi="Arial" w:eastAsia="Microsoft YaHei" w:cs="Arial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Arial" w:hAnsi="Arial" w:cs="Arial" w:eastAsiaTheme="minorEastAsia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Tartibl</w:t>
                            </w:r>
                            <w:r>
                              <w:rPr>
                                <w:rFonts w:hint="default" w:ascii="Arial" w:hAnsi="Arial" w:cs="Arial" w:eastAsiaTheme="minorEastAsia"/>
                                <w:color w:val="000000" w:themeColor="text1"/>
                                <w:kern w:val="24"/>
                                <w:sz w:val="39"/>
                                <w:szCs w:val="39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i </w:t>
                            </w:r>
                          </w:p>
                        </w:txbxContent>
                      </v:textbox>
                    </v:shape>
                    <v:shape id="文本框 215" o:spid="_x0000_s1026" o:spt="202" type="#_x0000_t202" style="position:absolute;left:2411;top:6921;height:749;width:2349;" filled="f" stroked="f" coordsize="21600,21600" o:gfxdata="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FfSI74A&#10;AADc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 w14:paraId="0C5CCA25">
                            <w:pPr>
                              <w:pStyle w:val="4"/>
                              <w:kinsoku/>
                              <w:ind w:left="0"/>
                              <w:jc w:val="left"/>
                              <w:rPr>
                                <w:rFonts w:hint="default" w:ascii="Arial" w:hAnsi="Arial" w:eastAsia="Microsoft YaHei" w:cs="Arial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Arial" w:hAnsi="Arial" w:cs="Arial"/>
                                <w:sz w:val="36"/>
                                <w:szCs w:val="36"/>
                                <w:lang w:val="en-US" w:eastAsia="zh-CN"/>
                              </w:rPr>
                              <w:t>Kuchli</w:t>
                            </w:r>
                          </w:p>
                        </w:txbxContent>
                      </v:textbox>
                    </v:shape>
                    <v:shape id="文本框 216" o:spid="_x0000_s1026" o:spt="202" type="#_x0000_t202" style="position:absolute;left:1715;top:8098;height:768;width:1682;" filled="f" stroked="f" coordsize="21600,21600" o:gfxdata="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mf2qG8AAAA&#10;3A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 w14:paraId="2D3E8522">
                            <w:pPr>
                              <w:pStyle w:val="4"/>
                              <w:kinsoku/>
                              <w:ind w:left="0"/>
                              <w:jc w:val="left"/>
                              <w:rPr>
                                <w:rFonts w:hint="default" w:ascii="Arial" w:hAnsi="Arial" w:eastAsia="Microsoft YaHei" w:cs="Arial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Arial" w:hAnsi="Arial" w:cs="Arial" w:eastAsiaTheme="minorEastAsia"/>
                                <w:color w:val="000000" w:themeColor="text1"/>
                                <w:kern w:val="24"/>
                                <w:sz w:val="39"/>
                                <w:szCs w:val="39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Ilmli </w:t>
                            </w:r>
                          </w:p>
                        </w:txbxContent>
                      </v:textbox>
                    </v:shape>
                    <v:shape id="文本框 217" o:spid="_x0000_s1026" o:spt="202" type="#_x0000_t202" style="position:absolute;left:3010;top:8984;height:1392;width:1623;" filled="f" stroked="f" coordsize="21600,21600" o:gfxdata="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gATtO5AAAA3AAA&#10;AA8AAAAAAAAAAQAgAAAAIgAAAGRycy9kb3ducmV2LnhtbFBLAQIUABQAAAAIAIdO4kAzLwWeOwAA&#10;ADkAAAAQAAAAAAAAAAEAIAAAAAgBAABkcnMvc2hhcGV4bWwueG1sUEsFBgAAAAAGAAYAWwEAALID&#10;AAAAAA==&#10;">
                      <v:fill on="f" focussize="0,0"/>
                      <v:stroke on="f"/>
                      <v:imagedata o:title=""/>
                      <o:lock v:ext="edit" aspectratio="f"/>
                      <v:textbox style="mso-fit-shape-to-text:t;">
                        <w:txbxContent>
                          <w:p w14:paraId="3F906DD0">
                            <w:pPr>
                              <w:pStyle w:val="4"/>
                              <w:kinsoku/>
                              <w:ind w:left="0"/>
                              <w:jc w:val="left"/>
                              <w:rPr>
                                <w:rFonts w:hint="default" w:ascii="Arial" w:hAnsi="Arial" w:eastAsia="Microsoft YaHei" w:cs="Arial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Arial" w:hAnsi="Arial" w:cs="Arial" w:eastAsiaTheme="minorEastAsia"/>
                                <w:color w:val="000000" w:themeColor="text1"/>
                                <w:kern w:val="24"/>
                                <w:sz w:val="39"/>
                                <w:szCs w:val="39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Yetuk kadr</w:t>
                            </w:r>
                          </w:p>
                        </w:txbxContent>
                      </v:textbox>
                    </v:shape>
                    <v:shape id="文本框 218" o:spid="_x0000_s1026" o:spt="202" type="#_x0000_t202" style="position:absolute;left:813;top:9135;height:1416;width:1646;" filled="f" stroked="f" coordsize="21600,21600" o:gfxdata="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yEZRvQAA&#10;ANw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 w14:paraId="54478A0D">
                            <w:pPr>
                              <w:pStyle w:val="4"/>
                              <w:kinsoku/>
                              <w:ind w:left="0"/>
                              <w:jc w:val="left"/>
                              <w:rPr>
                                <w:rFonts w:hint="default" w:ascii="Arial" w:hAnsi="Arial" w:eastAsia="Microsoft YaHei" w:cs="Arial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Arial" w:hAnsi="Arial" w:cs="Arial" w:eastAsiaTheme="minorEastAsia"/>
                                <w:color w:val="000000" w:themeColor="text1"/>
                                <w:kern w:val="24"/>
                                <w:sz w:val="39"/>
                                <w:szCs w:val="39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Jozibali </w:t>
                            </w:r>
                          </w:p>
                        </w:txbxContent>
                      </v:textbox>
                    </v:shape>
                  </v:group>
                  <v:shape id="任意多边形 228" o:spid="_x0000_s1026" o:spt="100" style="position:absolute;left:4;top:2023;height:2417;width:5331;v-text-anchor:middle;" filled="f" stroked="t" coordsize="3385185,1534795" o:gfxdata="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hc5y6/&#10;AAAA3AAAAA8AAAAAAAAAAQAgAAAAIgAAAGRycy9kb3ducmV2LnhtbFBLAQIUABQAAAAIAIdO4kAz&#10;LwWeOwAAADkAAAAQAAAAAAAAAAEAIAAAAA4BAABkcnMvc2hhcGV4bWwueG1sUEsFBgAAAAAGAAYA&#10;WwEAALgDAAAAAA==&#10;" path="m0,1197610l1513205,0,3385185,1534795e">
                    <v:path o:connectlocs="0,1886;2383,0;5331,2417" o:connectangles="0,0,0"/>
                    <v:fill on="f" focussize="0,0"/>
                    <v:stroke weight="1pt" color="#FFFFFF [3212]" miterlimit="8" joinstyle="miter"/>
                    <v:imagedata o:title=""/>
                    <o:lock v:ext="edit" aspectratio="f"/>
                  </v:shape>
                </v:group>
                <v:group id="组合 125" o:spid="_x0000_s1026" o:spt="203" style="position:absolute;left:7347;top:3236;height:1366;width:1463;" coordorigin="13884,8700" coordsize="1463,1366" o:gfxdata="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ALcD2K7AAAA2wAAAA8AAAAAAAAAAQAgAAAAIgAAAGRycy9kb3ducmV2LnhtbFBL&#10;AQIUABQAAAAIAIdO4kAzLwWeOwAAADkAAAAVAAAAAAAAAAEAIAAAAAoBAABkcnMvZ3JvdXBzaGFw&#10;ZXhtbC54bWxQSwUGAAAAAAYABgBgAQAAxwMAAAAA&#10;">
                  <o:lock v:ext="edit" aspectratio="f"/>
                  <v:rect id="矩形 122" o:spid="_x0000_s1026" o:spt="1" alt="" style="position:absolute;left:14027;top:8798;height:1268;width:1320;v-text-anchor:middle;" fillcolor="#FBE5D6 [661]" filled="t" stroked="f" coordsize="21600,21600" o:gfxdata="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0VrErvQAA&#10;ANwAAAAPAAAAAAAAAAEAIAAAACIAAABkcnMvZG93bnJldi54bWxQSwECFAAUAAAACACHTuJAMy8F&#10;njsAAAA5AAAAEAAAAAAAAAABACAAAAAMAQAAZHJzL3NoYXBleG1sLnhtbFBLBQYAAAAABgAGAFsB&#10;AAC2AwAAAAA=&#10;">
                    <v:fill type="frame" on="t" o:title="nozima rasm" focussize="0,0" recolor="t" rotate="t" r:id="rId6"/>
                    <v:stroke on="f" weight="1pt" miterlimit="8" joinstyle="miter"/>
                    <v:imagedata o:title=""/>
                    <o:lock v:ext="edit" aspectratio="f"/>
                  </v:rect>
                  <v:shape id="任意多边形 124" o:spid="_x0000_s1026" o:spt="100" style="position:absolute;left:13884;top:8700;flip:x y;height:864;width:850;v-text-anchor:middle;" filled="f" stroked="t" coordsize="850,864" o:gfxdata="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PFUrbsAAADc&#10;AAAADwAAAAAAAAABACAAAAAiAAAAZHJzL2Rvd25yZXYueG1sUEsBAhQAFAAAAAgAh07iQDMvBZ47&#10;AAAAOQAAABAAAAAAAAAAAQAgAAAACgEAAGRycy9zaGFwZXhtbC54bWxQSwUGAAAAAAYABgBbAQAA&#10;tAMAAAAA&#10;" path="m458,0l850,14,850,864,0,864,12,566e">
                    <v:path o:connectlocs="458,0;850,14;850,864;0,864;12,566" o:connectangles="0,0,0,0,0"/>
                    <v:fill on="f" focussize="0,0"/>
                    <v:stroke weight="2pt" color="#F4B183 [1941]" miterlimit="8" joinstyle="miter"/>
                    <v:imagedata o:title=""/>
                    <o:lock v:ext="edit" aspectratio="f"/>
                  </v:shape>
                </v:group>
                <v:group id="组合 126" o:spid="_x0000_s1026" o:spt="203" style="position:absolute;left:422;top:437;height:626;width:766;" coordorigin="6216,4817" coordsize="766,626" o:gfxdata="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TWXFr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平行四边形 81" o:spid="_x0000_s1026" o:spt="7" type="#_x0000_t7" style="position:absolute;left:6216;top:4817;height:426;width:567;v-text-anchor:middle;" fillcolor="#C55A11 [2405]" filled="t" stroked="f" coordsize="21600,21600" o:gfxdata="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F1umK/&#10;AAAA2wAAAA8AAAAAAAAAAQAgAAAAIgAAAGRycy9kb3ducmV2LnhtbFBLAQIUABQAAAAIAIdO4kAz&#10;LwWeOwAAADkAAAAQAAAAAAAAAAEAIAAAAA4BAABkcnMvc2hhcGV4bWwueG1sUEsFBgAAAAAGAAYA&#10;WwEAALgDAAAAAA==&#10;" adj="4057">
                    <v:fill on="t" focussize="0,0"/>
                    <v:stroke on="f" weight="1pt" miterlimit="8" joinstyle="miter"/>
                    <v:imagedata o:title=""/>
                    <o:lock v:ext="edit" aspectratio="t"/>
                  </v:shape>
                  <v:shape id="平行四边形 82" o:spid="_x0000_s1026" o:spt="7" type="#_x0000_t7" style="position:absolute;left:6416;top:5017;height:426;width:567;v-text-anchor:middle;" fillcolor="#F8CBAD [1301]" filled="t" stroked="f" coordsize="21600,21600" o:gfxdata="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vpQcrsAAADb&#10;AAAADwAAAAAAAAABACAAAAAiAAAAZHJzL2Rvd25yZXYueG1sUEsBAhQAFAAAAAgAh07iQDMvBZ47&#10;AAAAOQAAABAAAAAAAAAAAQAgAAAACgEAAGRycy9zaGFwZXhtbC54bWxQSwUGAAAAAAYABgBbAQAA&#10;tAMAAAAA&#10;" adj="4057">
                    <v:fill on="t" focussize="0,0"/>
                    <v:stroke on="f" weight="1pt" miterlimit="8" joinstyle="miter"/>
                    <v:imagedata o:title=""/>
                    <o:lock v:ext="edit" aspectratio="t"/>
                  </v:shape>
                </v:group>
              </v:group>
            </w:pict>
          </mc:Fallback>
        </mc:AlternateContent>
      </w:r>
      <w:r>
        <w:br w:type="page"/>
      </w:r>
      <w:bookmarkStart w:id="0" w:name="_GoBack"/>
      <w:bookmarkEnd w:id="0"/>
    </w:p>
    <w:p w14:paraId="0F65A5DA"/>
    <w:p w14:paraId="63FBB685">
      <w: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248285</wp:posOffset>
                </wp:positionH>
                <wp:positionV relativeFrom="paragraph">
                  <wp:posOffset>154940</wp:posOffset>
                </wp:positionV>
                <wp:extent cx="9638665" cy="6925945"/>
                <wp:effectExtent l="0" t="0" r="635" b="8255"/>
                <wp:wrapNone/>
                <wp:docPr id="94" name="组合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38665" cy="6925945"/>
                          <a:chOff x="607" y="297"/>
                          <a:chExt cx="15179" cy="11070"/>
                        </a:xfrm>
                      </wpg:grpSpPr>
                      <wpg:grpSp>
                        <wpg:cNvPr id="115" name="组合 114"/>
                        <wpg:cNvGrpSpPr/>
                        <wpg:grpSpPr>
                          <a:xfrm rot="0">
                            <a:off x="11309" y="297"/>
                            <a:ext cx="4189" cy="10070"/>
                            <a:chOff x="11309" y="297"/>
                            <a:chExt cx="4189" cy="10070"/>
                          </a:xfrm>
                        </wpg:grpSpPr>
                        <wpg:grpSp>
                          <wpg:cNvPr id="97" name="组合 96"/>
                          <wpg:cNvGrpSpPr/>
                          <wpg:grpSpPr>
                            <a:xfrm rot="0">
                              <a:off x="11309" y="5232"/>
                              <a:ext cx="4189" cy="5135"/>
                              <a:chOff x="846" y="-2156"/>
                              <a:chExt cx="4189" cy="5135"/>
                            </a:xfrm>
                          </wpg:grpSpPr>
                          <wpg:grpSp>
                            <wpg:cNvPr id="98" name="组合 97"/>
                            <wpg:cNvGrpSpPr/>
                            <wpg:grpSpPr>
                              <a:xfrm rot="0">
                                <a:off x="1384" y="-2156"/>
                                <a:ext cx="3367" cy="820"/>
                                <a:chOff x="6543" y="-1960"/>
                                <a:chExt cx="3367" cy="820"/>
                              </a:xfrm>
                            </wpg:grpSpPr>
                            <wps:wsp>
                              <wps:cNvPr id="99" name="文本框 98"/>
                              <wps:cNvSpPr txBox="1"/>
                              <wps:spPr>
                                <a:xfrm>
                                  <a:off x="6543" y="-1960"/>
                                  <a:ext cx="3367" cy="768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0B16605F">
                                    <w:pPr>
                                      <w:pStyle w:val="4"/>
                                      <w:kinsoku/>
                                      <w:ind w:left="0"/>
                                      <w:jc w:val="both"/>
                                      <w:rPr>
                                        <w:rFonts w:hint="default" w:ascii="Arial" w:hAnsi="Arial" w:eastAsia="Microsoft YaHei" w:cs="Arial"/>
                                        <w:sz w:val="16"/>
                                        <w:szCs w:val="16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default" w:ascii="Arial" w:hAnsi="Arial" w:eastAsia="SimSun" w:cs="Arial"/>
                                        <w:color w:val="595959" w:themeColor="text1" w:themeTint="A6"/>
                                        <w:kern w:val="24"/>
                                        <w:sz w:val="36"/>
                                        <w:szCs w:val="36"/>
                                        <w:lang w:val="en-US" w:eastAsia="zh-CN"/>
                                        <w14:textFill>
                                          <w14:solidFill>
                                            <w14:schemeClr w14:val="tx1">
                                              <w14:lumMod w14:val="65000"/>
                                              <w14:lumOff w14:val="35000"/>
                                            </w14:schemeClr>
                                          </w14:solidFill>
                                        </w14:textFill>
                                      </w:rPr>
                                      <w:t>Yetuk kadr bo’lish!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100" name="直接连接符 99"/>
                              <wps:cNvCnPr/>
                              <wps:spPr>
                                <a:xfrm>
                                  <a:off x="7431" y="-1140"/>
                                  <a:ext cx="1397" cy="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rgbClr val="2E75B6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01" name="组合 100"/>
                            <wpg:cNvGrpSpPr/>
                            <wpg:grpSpPr>
                              <a:xfrm rot="0">
                                <a:off x="846" y="1828"/>
                                <a:ext cx="4189" cy="1151"/>
                                <a:chOff x="592" y="1249"/>
                                <a:chExt cx="4189" cy="115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2" name="图片 10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rcRect t="893" b="89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2" y="1249"/>
                                  <a:ext cx="1134" cy="1134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accent6">
                                      <a:lumMod val="60000"/>
                                      <a:lumOff val="40000"/>
                                    </a:schemeClr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3" name="图片 10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rcRect t="2814" b="28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29" y="1266"/>
                                  <a:ext cx="1133" cy="1134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accent6">
                                      <a:lumMod val="60000"/>
                                      <a:lumOff val="40000"/>
                                    </a:schemeClr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4" name="图片 10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rcRect l="1095" r="109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48" y="1266"/>
                                  <a:ext cx="1133" cy="1134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accent6">
                                      <a:lumMod val="60000"/>
                                      <a:lumOff val="40000"/>
                                    </a:schemeClr>
                                  </a:solidFill>
                                </a:ln>
                              </pic:spPr>
                            </pic:pic>
                          </wpg:grpSp>
                          <wps:wsp>
                            <wps:cNvPr id="105" name="文本框 104"/>
                            <wps:cNvSpPr txBox="1"/>
                            <wps:spPr>
                              <a:xfrm>
                                <a:off x="1307" y="-1114"/>
                                <a:ext cx="3676" cy="2474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4D3A26C6">
                                  <w:pPr>
                                    <w:pStyle w:val="4"/>
                                    <w:kinsoku/>
                                    <w:ind w:left="0"/>
                                    <w:jc w:val="both"/>
                                    <w:rPr>
                                      <w:rFonts w:hint="default" w:ascii="Arial" w:hAnsi="Arial" w:cs="Arial" w:eastAsiaTheme="minorEastAsia"/>
                                      <w:color w:val="595959" w:themeColor="text1" w:themeTint="A6"/>
                                      <w:kern w:val="24"/>
                                      <w:sz w:val="24"/>
                                      <w:szCs w:val="24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default" w:ascii="Arial" w:hAnsi="Arial" w:cs="Arial" w:eastAsiaTheme="minorEastAsia"/>
                                      <w:color w:val="595959" w:themeColor="text1" w:themeTint="A6"/>
                                      <w:kern w:val="24"/>
                                      <w:sz w:val="24"/>
                                      <w:szCs w:val="24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>Hech bir ishni o’rta miyona bajarma. Qo’lingdan kelgancha harakat qil. Asosiysi aniqlab ol bu ishdan mazza qila olyapsanmi? Shundagina sen o’zinga va o’zgalarga foydali bo’la olasan.</w:t>
                                  </w:r>
                                </w:p>
                                <w:p w14:paraId="2399C6D8">
                                  <w:pPr>
                                    <w:pStyle w:val="4"/>
                                    <w:kinsoku/>
                                    <w:ind w:left="0"/>
                                    <w:jc w:val="left"/>
                                    <w:rPr>
                                      <w:rFonts w:hint="default" w:ascii="Arial" w:hAnsi="Arial" w:cs="Arial" w:eastAsiaTheme="minorEastAsia"/>
                                      <w:color w:val="595959" w:themeColor="text1" w:themeTint="A6"/>
                                      <w:kern w:val="24"/>
                                      <w:sz w:val="24"/>
                                      <w:szCs w:val="24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</w:p>
                                <w:p w14:paraId="69E63A44">
                                  <w:pPr>
                                    <w:rPr>
                                      <w:rFonts w:hint="default"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wpg:grpSp>
                        <wpg:grpSp>
                          <wpg:cNvPr id="106" name="组合 105"/>
                          <wpg:cNvGrpSpPr/>
                          <wpg:grpSpPr>
                            <a:xfrm rot="0">
                              <a:off x="11689" y="297"/>
                              <a:ext cx="3578" cy="3468"/>
                              <a:chOff x="1139" y="6415"/>
                              <a:chExt cx="3578" cy="3468"/>
                            </a:xfrm>
                          </wpg:grpSpPr>
                          <wpg:grpSp>
                            <wpg:cNvPr id="107" name="组合 106"/>
                            <wpg:cNvGrpSpPr/>
                            <wpg:grpSpPr>
                              <a:xfrm rot="0">
                                <a:off x="1189" y="6415"/>
                                <a:ext cx="3343" cy="1018"/>
                                <a:chOff x="6349" y="566"/>
                                <a:chExt cx="3343" cy="1018"/>
                              </a:xfrm>
                            </wpg:grpSpPr>
                            <wps:wsp>
                              <wps:cNvPr id="108" name="文本框 107"/>
                              <wps:cNvSpPr txBox="1"/>
                              <wps:spPr>
                                <a:xfrm>
                                  <a:off x="6349" y="566"/>
                                  <a:ext cx="3343" cy="1018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5FD372C0">
                                    <w:pPr>
                                      <w:pStyle w:val="4"/>
                                      <w:kinsoku/>
                                      <w:ind w:left="0"/>
                                      <w:jc w:val="left"/>
                                      <w:rPr>
                                        <w:rFonts w:hint="default" w:ascii="Arial" w:hAnsi="Arial" w:eastAsia="Microsoft YaHei" w:cs="Arial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default" w:ascii="Arial" w:hAnsi="Arial" w:eastAsia="SimSun" w:cs="Arial"/>
                                        <w:color w:val="595959" w:themeColor="text1" w:themeTint="A6"/>
                                        <w:kern w:val="24"/>
                                        <w:sz w:val="44"/>
                                        <w:szCs w:val="44"/>
                                        <w:lang w:val="en-US" w:eastAsia="zh-CN"/>
                                        <w14:textFill>
                                          <w14:solidFill>
                                            <w14:schemeClr w14:val="tx1">
                                              <w14:lumMod w14:val="65000"/>
                                              <w14:lumOff w14:val="35000"/>
                                            </w14:schemeClr>
                                          </w14:solidFill>
                                        </w14:textFill>
                                      </w:rPr>
                                      <w:t>Jozibali bo’lish!</w:t>
                                    </w:r>
                                    <w:r>
                                      <w:rPr>
                                        <w:rFonts w:hint="default" w:ascii="Arial" w:hAnsi="Arial" w:eastAsia="SimSun" w:cs="Arial"/>
                                        <w:color w:val="595959" w:themeColor="text1" w:themeTint="A6"/>
                                        <w:kern w:val="24"/>
                                        <w:sz w:val="56"/>
                                        <w:szCs w:val="56"/>
                                        <w:lang w:val="en-US" w:eastAsia="zh-CN"/>
                                        <w14:textFill>
                                          <w14:solidFill>
                                            <w14:schemeClr w14:val="tx1">
                                              <w14:lumMod w14:val="65000"/>
                                              <w14:lumOff w14:val="35000"/>
                                            </w14:schemeClr>
                                          </w14:solidFill>
                                        </w14:textFill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109" name="直接连接符 108"/>
                              <wps:cNvCnPr/>
                              <wps:spPr>
                                <a:xfrm>
                                  <a:off x="7161" y="1544"/>
                                  <a:ext cx="1397" cy="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rgbClr val="2E75B6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10" name="文本框 109"/>
                            <wps:cNvSpPr txBox="1"/>
                            <wps:spPr>
                              <a:xfrm>
                                <a:off x="1139" y="7555"/>
                                <a:ext cx="3578" cy="232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C11BB38">
                                  <w:pPr>
                                    <w:pStyle w:val="4"/>
                                    <w:kinsoku/>
                                    <w:ind w:left="0"/>
                                    <w:jc w:val="both"/>
                                    <w:rPr>
                                      <w:rFonts w:hint="default" w:ascii="Arial" w:hAnsi="Arial" w:cs="Arial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hint="default" w:ascii="Arial" w:hAnsi="Arial" w:cs="Arial"/>
                                      <w:lang w:val="en-US"/>
                                    </w:rPr>
                                    <w:t xml:space="preserve">Har bir jins vakilining o’ziga yarasha kuchi bor. Ayollikning kuchi joziba va ojiza ekanini ko’rsata olishda. Ayol bo’l ammo kuchli ayni vaqtda ojiza va go’zal. </w:t>
                                  </w:r>
                                </w:p>
                                <w:p w14:paraId="35CFB70F">
                                  <w:pPr>
                                    <w:rPr>
                                      <w:rFonts w:hint="default"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wpg:grpSp>
                      </wpg:grpSp>
                      <wpg:grpSp>
                        <wpg:cNvPr id="134" name="组合 133"/>
                        <wpg:cNvGrpSpPr/>
                        <wpg:grpSpPr>
                          <a:xfrm rot="0">
                            <a:off x="5579" y="343"/>
                            <a:ext cx="5149" cy="7545"/>
                            <a:chOff x="7101" y="589"/>
                            <a:chExt cx="5149" cy="7545"/>
                          </a:xfrm>
                        </wpg:grpSpPr>
                        <wpg:grpSp>
                          <wpg:cNvPr id="135" name="组合 134"/>
                          <wpg:cNvGrpSpPr/>
                          <wpg:grpSpPr>
                            <a:xfrm rot="0">
                              <a:off x="7101" y="5184"/>
                              <a:ext cx="5149" cy="2950"/>
                              <a:chOff x="7101" y="5184"/>
                              <a:chExt cx="5149" cy="2950"/>
                            </a:xfrm>
                          </wpg:grpSpPr>
                          <pic:pic xmlns:pic="http://schemas.openxmlformats.org/drawingml/2006/picture">
                            <pic:nvPicPr>
                              <pic:cNvPr id="136" name="图片 13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/>
                              <a:srcRect l="22131" r="2213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885" y="5184"/>
                                <a:ext cx="1632" cy="163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37" name="图片 13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/>
                              <a:srcRect l="13115" r="1311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0618" y="6501"/>
                                <a:ext cx="1632" cy="1633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38" name="图片 13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/>
                              <a:srcRect l="8756" r="875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101" y="6468"/>
                                <a:ext cx="1633" cy="1633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pic:spPr>
                          </pic:pic>
                        </wpg:grpSp>
                        <wpg:grpSp>
                          <wpg:cNvPr id="139" name="组合 138"/>
                          <wpg:cNvGrpSpPr/>
                          <wpg:grpSpPr>
                            <a:xfrm rot="0">
                              <a:off x="7925" y="589"/>
                              <a:ext cx="3202" cy="915"/>
                              <a:chOff x="6436" y="629"/>
                              <a:chExt cx="3202" cy="915"/>
                            </a:xfrm>
                          </wpg:grpSpPr>
                          <wps:wsp>
                            <wps:cNvPr id="140" name="文本框 139"/>
                            <wps:cNvSpPr txBox="1"/>
                            <wps:spPr>
                              <a:xfrm>
                                <a:off x="6436" y="629"/>
                                <a:ext cx="3202" cy="76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0B8E8EAF">
                                  <w:pPr>
                                    <w:pStyle w:val="4"/>
                                    <w:kinsoku/>
                                    <w:ind w:left="0"/>
                                    <w:jc w:val="left"/>
                                    <w:rPr>
                                      <w:rFonts w:hint="default" w:ascii="Arial" w:hAnsi="Arial" w:eastAsia="Microsoft YaHei" w:cs="Arial"/>
                                      <w:sz w:val="22"/>
                                      <w:szCs w:val="22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 w:ascii="Arial" w:hAnsi="Arial" w:eastAsia="SimSun" w:cs="Arial"/>
                                      <w:color w:val="595959" w:themeColor="text1" w:themeTint="A6"/>
                                      <w:kern w:val="24"/>
                                      <w:sz w:val="52"/>
                                      <w:szCs w:val="52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>Ilmli bo’lish!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wps:wsp>
                            <wps:cNvPr id="141" name="直接连接符 140"/>
                            <wps:cNvCnPr/>
                            <wps:spPr>
                              <a:xfrm>
                                <a:off x="7161" y="1544"/>
                                <a:ext cx="1397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2E75B6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42" name="文本框 141"/>
                          <wps:cNvSpPr txBox="1"/>
                          <wps:spPr>
                            <a:xfrm>
                              <a:off x="7775" y="1703"/>
                              <a:ext cx="3940" cy="234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9919CC0">
                                <w:pPr>
                                  <w:rPr>
                                    <w:rFonts w:hint="default" w:ascii="Arial" w:hAnsi="Arial" w:cs="Arial"/>
                                    <w:lang w:val="en-US"/>
                                  </w:rPr>
                                </w:pPr>
                                <w:r>
                                  <w:rPr>
                                    <w:rFonts w:hint="default" w:ascii="Arial" w:hAnsi="Arial" w:cs="Arial" w:eastAsiaTheme="minorEastAsia"/>
                                    <w:color w:val="595959" w:themeColor="text1" w:themeTint="A6"/>
                                    <w:kern w:val="24"/>
                                    <w:sz w:val="24"/>
                                    <w:szCs w:val="24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65000"/>
                                          <w14:lumOff w14:val="35000"/>
                                        </w14:schemeClr>
                                      </w14:solidFill>
                                    </w14:textFill>
                                  </w:rPr>
                                  <w:t>Doimo yangi bilimlarni o’rgan, ilmlar o’zgarmaydi zamon o’zgarishi bilan odamlarni unga qarashi o’zgaradi. Yosh ahamiyatsiz yangilik qilish va o’rganish uchun hech qachon kech bo’lmaydi.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g:grpSp>
                        <wpg:cNvPr id="15" name="组合 1"/>
                        <wpg:cNvGrpSpPr/>
                        <wpg:grpSpPr>
                          <a:xfrm rot="0">
                            <a:off x="607" y="870"/>
                            <a:ext cx="4309" cy="8639"/>
                            <a:chOff x="607" y="870"/>
                            <a:chExt cx="4309" cy="8639"/>
                          </a:xfrm>
                        </wpg:grpSpPr>
                        <wpg:grpSp>
                          <wpg:cNvPr id="190" name="组合 189"/>
                          <wpg:cNvGrpSpPr>
                            <a:grpSpLocks noChangeAspect="1"/>
                          </wpg:cNvGrpSpPr>
                          <wpg:grpSpPr>
                            <a:xfrm rot="0">
                              <a:off x="671" y="870"/>
                              <a:ext cx="3969" cy="1141"/>
                              <a:chOff x="6742" y="1087"/>
                              <a:chExt cx="5912" cy="1700"/>
                            </a:xfrm>
                          </wpg:grpSpPr>
                          <wpg:grpSp>
                            <wpg:cNvPr id="191" name="组合 190"/>
                            <wpg:cNvGrpSpPr/>
                            <wpg:grpSpPr>
                              <a:xfrm>
                                <a:off x="6742" y="1087"/>
                                <a:ext cx="5912" cy="1700"/>
                                <a:chOff x="6734" y="1495"/>
                                <a:chExt cx="5912" cy="1700"/>
                              </a:xfrm>
                            </wpg:grpSpPr>
                            <wpg:grpSp>
                              <wpg:cNvPr id="192" name="组合 191"/>
                              <wpg:cNvGrpSpPr/>
                              <wpg:grpSpPr>
                                <a:xfrm>
                                  <a:off x="6734" y="1495"/>
                                  <a:ext cx="1700" cy="1700"/>
                                  <a:chOff x="6734" y="1495"/>
                                  <a:chExt cx="1700" cy="1700"/>
                                </a:xfrm>
                              </wpg:grpSpPr>
                              <wps:wsp>
                                <wps:cNvPr id="193" name="椭圆 192"/>
                                <wps:cNvSpPr/>
                                <wps:spPr>
                                  <a:xfrm>
                                    <a:off x="6961" y="1722"/>
                                    <a:ext cx="1247" cy="1247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94" name="椭圆 193"/>
                                <wps:cNvSpPr/>
                                <wps:spPr>
                                  <a:xfrm>
                                    <a:off x="6734" y="1495"/>
                                    <a:ext cx="1701" cy="1701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prstDash val="sysDash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wpg:grpSp>
                              <wpg:cNvPr id="195" name="组合 194"/>
                              <wpg:cNvGrpSpPr/>
                              <wpg:grpSpPr>
                                <a:xfrm>
                                  <a:off x="8840" y="1495"/>
                                  <a:ext cx="1700" cy="1700"/>
                                  <a:chOff x="6734" y="1495"/>
                                  <a:chExt cx="1700" cy="1700"/>
                                </a:xfrm>
                              </wpg:grpSpPr>
                              <wps:wsp>
                                <wps:cNvPr id="196" name="椭圆 195"/>
                                <wps:cNvSpPr/>
                                <wps:spPr>
                                  <a:xfrm>
                                    <a:off x="6961" y="1722"/>
                                    <a:ext cx="1247" cy="1247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97" name="椭圆 196"/>
                                <wps:cNvSpPr/>
                                <wps:spPr>
                                  <a:xfrm>
                                    <a:off x="6734" y="1495"/>
                                    <a:ext cx="1701" cy="1701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prstDash val="sysDash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wpg:grpSp>
                              <wpg:cNvPr id="198" name="组合 197"/>
                              <wpg:cNvGrpSpPr/>
                              <wpg:grpSpPr>
                                <a:xfrm>
                                  <a:off x="10946" y="1495"/>
                                  <a:ext cx="1700" cy="1700"/>
                                  <a:chOff x="6734" y="1495"/>
                                  <a:chExt cx="1700" cy="1700"/>
                                </a:xfrm>
                              </wpg:grpSpPr>
                              <wps:wsp>
                                <wps:cNvPr id="199" name="椭圆 198"/>
                                <wps:cNvSpPr/>
                                <wps:spPr>
                                  <a:xfrm>
                                    <a:off x="6961" y="1722"/>
                                    <a:ext cx="1247" cy="1247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200" name="椭圆 199"/>
                                <wps:cNvSpPr/>
                                <wps:spPr>
                                  <a:xfrm>
                                    <a:off x="6734" y="1495"/>
                                    <a:ext cx="1701" cy="1701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prstDash val="sysDash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</wpg:grpSp>
                          <wpg:grpSp>
                            <wpg:cNvPr id="201" name="组合 200"/>
                            <wpg:cNvGrpSpPr/>
                            <wpg:grpSpPr>
                              <a:xfrm>
                                <a:off x="6944" y="1429"/>
                                <a:ext cx="5683" cy="1182"/>
                                <a:chOff x="6944" y="1429"/>
                                <a:chExt cx="5683" cy="1182"/>
                              </a:xfrm>
                            </wpg:grpSpPr>
                            <wps:wsp>
                              <wps:cNvPr id="202" name="文本框 201"/>
                              <wps:cNvSpPr txBox="1"/>
                              <wps:spPr>
                                <a:xfrm>
                                  <a:off x="6944" y="1466"/>
                                  <a:ext cx="1272" cy="114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166BE3DF">
                                    <w:pPr>
                                      <w:pStyle w:val="4"/>
                                      <w:kinsoku/>
                                      <w:ind w:left="0"/>
                                      <w:jc w:val="left"/>
                                      <w:rPr>
                                        <w:rFonts w:hint="default" w:ascii="Arial" w:hAnsi="Arial" w:eastAsia="Microsoft YaHei" w:cs="Arial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default" w:ascii="Arial" w:hAnsi="Arial" w:cs="Arial" w:eastAsiaTheme="minorEastAsia"/>
                                        <w:color w:val="FFFFFF" w:themeColor="background1"/>
                                        <w:kern w:val="24"/>
                                        <w:sz w:val="20"/>
                                        <w:szCs w:val="20"/>
                                        <w:lang w:val="en-US" w:eastAsia="zh-CN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  <w:t xml:space="preserve">Tartib 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203" name="文本框 202"/>
                              <wps:cNvSpPr txBox="1"/>
                              <wps:spPr>
                                <a:xfrm>
                                  <a:off x="9019" y="1429"/>
                                  <a:ext cx="1302" cy="114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3173C01A">
                                    <w:pPr>
                                      <w:rPr>
                                        <w:rFonts w:hint="default" w:ascii="Arial" w:hAnsi="Arial" w:cs="Arial"/>
                                        <w:sz w:val="16"/>
                                        <w:szCs w:val="22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hint="default" w:ascii="Arial" w:hAnsi="Arial" w:cs="Arial" w:eastAsiaTheme="minorEastAsia"/>
                                        <w:color w:val="FFFFFF" w:themeColor="background1"/>
                                        <w:kern w:val="24"/>
                                        <w:sz w:val="18"/>
                                        <w:szCs w:val="18"/>
                                        <w:lang w:val="en-US" w:eastAsia="zh-CN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  <w:t xml:space="preserve">Intizom 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204" name="文本框 203"/>
                              <wps:cNvSpPr txBox="1"/>
                              <wps:spPr>
                                <a:xfrm>
                                  <a:off x="11100" y="1429"/>
                                  <a:ext cx="1527" cy="114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368E6F6F">
                                    <w:pPr>
                                      <w:rPr>
                                        <w:rFonts w:hint="default" w:ascii="Arial" w:hAnsi="Arial" w:cs="Arial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hint="default" w:ascii="Arial" w:hAnsi="Arial" w:cs="Arial" w:eastAsiaTheme="minorEastAsia"/>
                                        <w:color w:val="FFFFFF" w:themeColor="background1"/>
                                        <w:kern w:val="24"/>
                                        <w:sz w:val="18"/>
                                        <w:szCs w:val="18"/>
                                        <w:lang w:val="en-US" w:eastAsia="zh-CN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  <w:t>Qoidalar</w:t>
                                    </w:r>
                                    <w:r>
                                      <w:rPr>
                                        <w:rFonts w:hint="default" w:ascii="Arial" w:hAnsi="Arial" w:cs="Arial" w:eastAsiaTheme="minorEastAsia"/>
                                        <w:color w:val="FFFFFF" w:themeColor="background1"/>
                                        <w:kern w:val="24"/>
                                        <w:sz w:val="20"/>
                                        <w:szCs w:val="20"/>
                                        <w:lang w:val="en-US" w:eastAsia="zh-CN"/>
                                        <w14:textFill>
                                          <w14:solidFill>
                                            <w14:schemeClr w14:val="bg1"/>
                                          </w14:solidFill>
                                        </w14:textFill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6" name="组合 2"/>
                          <wpg:cNvGrpSpPr/>
                          <wpg:grpSpPr>
                            <a:xfrm rot="0">
                              <a:off x="607" y="1983"/>
                              <a:ext cx="4309" cy="2076"/>
                              <a:chOff x="1139" y="2458"/>
                              <a:chExt cx="4309" cy="2076"/>
                            </a:xfrm>
                          </wpg:grpSpPr>
                          <wps:wsp>
                            <wps:cNvPr id="17" name="文本框 3"/>
                            <wps:cNvSpPr txBox="1"/>
                            <wps:spPr>
                              <a:xfrm>
                                <a:off x="1139" y="2458"/>
                                <a:ext cx="4309" cy="1352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719E3565">
                                  <w:pPr>
                                    <w:pStyle w:val="4"/>
                                    <w:kinsoku/>
                                    <w:ind w:left="0"/>
                                    <w:jc w:val="left"/>
                                    <w:rPr>
                                      <w:rFonts w:hint="default" w:ascii="Arial" w:hAnsi="Arial" w:eastAsia="SimSun" w:cs="Arial"/>
                                      <w:color w:val="595959" w:themeColor="text1" w:themeTint="A6"/>
                                      <w:kern w:val="24"/>
                                      <w:sz w:val="56"/>
                                      <w:szCs w:val="56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default" w:ascii="Arial" w:hAnsi="Arial" w:eastAsia="SimSun" w:cs="Arial"/>
                                      <w:color w:val="595959" w:themeColor="text1" w:themeTint="A6"/>
                                      <w:kern w:val="24"/>
                                      <w:sz w:val="56"/>
                                      <w:szCs w:val="56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>Tartibli bo’lish!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wps:wsp>
                            <wps:cNvPr id="18" name="文本框 4"/>
                            <wps:cNvSpPr txBox="1"/>
                            <wps:spPr>
                              <a:xfrm>
                                <a:off x="1378" y="3507"/>
                                <a:ext cx="3818" cy="1027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08A6313C">
                                  <w:pPr>
                                    <w:pStyle w:val="4"/>
                                    <w:kinsoku/>
                                    <w:ind w:left="0"/>
                                    <w:jc w:val="both"/>
                                    <w:rPr>
                                      <w:rFonts w:hint="default" w:ascii="Arial" w:hAnsi="Arial" w:cs="Arial" w:eastAsiaTheme="minorEastAsia"/>
                                      <w:color w:val="595959" w:themeColor="text1" w:themeTint="A6"/>
                                      <w:kern w:val="24"/>
                                      <w:sz w:val="24"/>
                                      <w:szCs w:val="24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default" w:ascii="Arial" w:hAnsi="Arial" w:cs="Arial" w:eastAsiaTheme="minorEastAsia"/>
                                      <w:color w:val="595959" w:themeColor="text1" w:themeTint="A6"/>
                                      <w:kern w:val="24"/>
                                      <w:sz w:val="24"/>
                                      <w:szCs w:val="24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>Har ishni boshlashdan avval aniq reja tuz, va unga amal qil. Amalga oshmasa rejani o’zgartir!</w:t>
                                  </w:r>
                                </w:p>
                                <w:p w14:paraId="7CBD17E5">
                                  <w:pPr>
                                    <w:pStyle w:val="4"/>
                                    <w:kinsoku/>
                                    <w:ind w:left="0"/>
                                    <w:jc w:val="left"/>
                                    <w:rPr>
                                      <w:rFonts w:hint="default" w:ascii="Arial" w:hAnsi="Arial" w:cs="Arial" w:eastAsiaTheme="minorEastAsia"/>
                                      <w:color w:val="595959" w:themeColor="text1" w:themeTint="A6"/>
                                      <w:kern w:val="24"/>
                                      <w:sz w:val="24"/>
                                      <w:szCs w:val="24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wpg:grpSp>
                        <wpg:grpSp>
                          <wpg:cNvPr id="22" name="组合 12"/>
                          <wpg:cNvGrpSpPr/>
                          <wpg:grpSpPr>
                            <a:xfrm rot="0">
                              <a:off x="925" y="6400"/>
                              <a:ext cx="3971" cy="3109"/>
                              <a:chOff x="1543" y="6485"/>
                              <a:chExt cx="3971" cy="3109"/>
                            </a:xfrm>
                          </wpg:grpSpPr>
                          <wps:wsp>
                            <wps:cNvPr id="66" name="文本框 65"/>
                            <wps:cNvSpPr txBox="1"/>
                            <wps:spPr>
                              <a:xfrm>
                                <a:off x="1618" y="6485"/>
                                <a:ext cx="3593" cy="76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59F333D6">
                                  <w:pPr>
                                    <w:pStyle w:val="4"/>
                                    <w:kinsoku/>
                                    <w:ind w:left="0"/>
                                    <w:jc w:val="left"/>
                                    <w:rPr>
                                      <w:rFonts w:hint="default" w:ascii="Arial" w:hAnsi="Arial" w:eastAsia="SimSun" w:cs="Arial"/>
                                      <w:color w:val="595959" w:themeColor="text1" w:themeTint="A6"/>
                                      <w:kern w:val="24"/>
                                      <w:sz w:val="52"/>
                                      <w:szCs w:val="52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default" w:ascii="Arial" w:hAnsi="Arial" w:eastAsia="SimSun" w:cs="Arial"/>
                                      <w:color w:val="595959" w:themeColor="text1" w:themeTint="A6"/>
                                      <w:kern w:val="24"/>
                                      <w:sz w:val="52"/>
                                      <w:szCs w:val="52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>Kuchli bo’lish!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wps:wsp>
                            <wps:cNvPr id="67" name="文本框 66"/>
                            <wps:cNvSpPr txBox="1"/>
                            <wps:spPr>
                              <a:xfrm>
                                <a:off x="1543" y="7578"/>
                                <a:ext cx="3971" cy="2016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76A10BC8">
                                  <w:pPr>
                                    <w:pStyle w:val="4"/>
                                    <w:kinsoku/>
                                    <w:ind w:left="0"/>
                                    <w:jc w:val="both"/>
                                    <w:rPr>
                                      <w:rFonts w:hint="default" w:ascii="Arial" w:hAnsi="Arial" w:cs="Arial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hint="default" w:ascii="Arial" w:hAnsi="Arial" w:cs="Arial" w:eastAsiaTheme="minorEastAsia"/>
                                      <w:color w:val="595959" w:themeColor="text1" w:themeTint="A6"/>
                                      <w:kern w:val="24"/>
                                      <w:sz w:val="22"/>
                                      <w:szCs w:val="22"/>
                                      <w:lang w:val="en-US" w:eastAsia="zh-CN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>Kuchli bo’lish bu ham ruhan hamda jismonan bo’lishi shart. Tanaga e’tiborli bo’l, rejalarni amalga oshirishda u ham aql bilan teng harakatda bo’lishi uchun to’g’ri ovqatlan, jismoniy faol bo’l.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wpg:grpSp>
                        <wpg:grpSp>
                          <wpg:cNvPr id="80" name="组合 79"/>
                          <wpg:cNvGrpSpPr/>
                          <wpg:grpSpPr>
                            <a:xfrm rot="0">
                              <a:off x="1808" y="2913"/>
                              <a:ext cx="1419" cy="4417"/>
                              <a:chOff x="1808" y="2913"/>
                              <a:chExt cx="1419" cy="4417"/>
                            </a:xfrm>
                          </wpg:grpSpPr>
                          <wps:wsp>
                            <wps:cNvPr id="81" name="直接连接符 80"/>
                            <wps:cNvCnPr/>
                            <wps:spPr>
                              <a:xfrm>
                                <a:off x="1830" y="2913"/>
                                <a:ext cx="1397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2E75B6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7" name="直接连接符 86"/>
                            <wps:cNvCnPr/>
                            <wps:spPr>
                              <a:xfrm>
                                <a:off x="1808" y="7330"/>
                                <a:ext cx="1397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2E75B6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g:grpSp>
                        <wpg:cNvPr id="88" name="组合 87"/>
                        <wpg:cNvGrpSpPr/>
                        <wpg:grpSpPr>
                          <a:xfrm>
                            <a:off x="15020" y="331"/>
                            <a:ext cx="766" cy="626"/>
                            <a:chOff x="6216" y="4817"/>
                            <a:chExt cx="766" cy="626"/>
                          </a:xfrm>
                        </wpg:grpSpPr>
                        <wps:wsp>
                          <wps:cNvPr id="89" name="平行四边形 88"/>
                          <wps:cNvSpPr>
                            <a:spLocks noChangeAspect="1"/>
                          </wps:cNvSpPr>
                          <wps:spPr>
                            <a:xfrm>
                              <a:off x="6216" y="4817"/>
                              <a:ext cx="567" cy="426"/>
                            </a:xfrm>
                            <a:prstGeom prst="parallelogram">
                              <a:avLst/>
                            </a:prstGeom>
                            <a:solidFill>
                              <a:schemeClr val="accent2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90" name="平行四边形 89"/>
                          <wps:cNvSpPr>
                            <a:spLocks noChangeAspect="1"/>
                          </wps:cNvSpPr>
                          <wps:spPr>
                            <a:xfrm>
                              <a:off x="6416" y="5017"/>
                              <a:ext cx="567" cy="426"/>
                            </a:xfrm>
                            <a:prstGeom prst="parallelogram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91" name="组合 90"/>
                        <wpg:cNvGrpSpPr/>
                        <wpg:grpSpPr>
                          <a:xfrm>
                            <a:off x="758" y="10741"/>
                            <a:ext cx="766" cy="626"/>
                            <a:chOff x="6216" y="4817"/>
                            <a:chExt cx="766" cy="626"/>
                          </a:xfrm>
                        </wpg:grpSpPr>
                        <wps:wsp>
                          <wps:cNvPr id="92" name="平行四边形 91"/>
                          <wps:cNvSpPr>
                            <a:spLocks noChangeAspect="1"/>
                          </wps:cNvSpPr>
                          <wps:spPr>
                            <a:xfrm>
                              <a:off x="6216" y="4817"/>
                              <a:ext cx="567" cy="426"/>
                            </a:xfrm>
                            <a:prstGeom prst="parallelogram">
                              <a:avLst/>
                            </a:prstGeom>
                            <a:solidFill>
                              <a:schemeClr val="accent2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93" name="平行四边形 92"/>
                          <wps:cNvSpPr>
                            <a:spLocks noChangeAspect="1"/>
                          </wps:cNvSpPr>
                          <wps:spPr>
                            <a:xfrm>
                              <a:off x="6416" y="5017"/>
                              <a:ext cx="567" cy="426"/>
                            </a:xfrm>
                            <a:prstGeom prst="parallelogram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组合 93" o:spid="_x0000_s1026" o:spt="203" style="position:absolute;left:0pt;margin-left:19.55pt;margin-top:12.2pt;height:545.35pt;width:758.95pt;z-index:251660288;mso-width-relative:page;mso-height-relative:page;" coordorigin="607,297" coordsize="15179,11070" o:gfxdata="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">
                <o:lock v:ext="edit" aspectratio="f"/>
                <v:group id="组合 114" o:spid="_x0000_s1026" o:spt="203" style="position:absolute;left:11309;top:297;height:10070;width:4189;" coordorigin="11309,297" coordsize="4189,10070" o:gfxdata="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GDSolL0AAADcAAAADwAAAAAAAAABACAAAAAiAAAAZHJzL2Rvd25yZXYueG1s&#10;UEsBAhQAFAAAAAgAh07iQDMvBZ47AAAAOQAAABUAAAAAAAAAAQAgAAAADAEAAGRycy9ncm91cHNo&#10;YXBleG1sLnhtbFBLBQYAAAAABgAGAGABAADJAwAAAAA=&#10;">
                  <o:lock v:ext="edit" aspectratio="f"/>
                  <v:group id="组合 96" o:spid="_x0000_s1026" o:spt="203" style="position:absolute;left:11309;top:5232;height:5135;width:4189;" coordorigin="846,-2156" coordsize="4189,5135" o:gfxdata="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QNAo7vwAAANsAAAAPAAAAAAAAAAEAIAAAACIAAABkcnMvZG93bnJldi54&#10;bWxQSwECFAAUAAAACACHTuJAMy8FnjsAAAA5AAAAFQAAAAAAAAABACAAAAAOAQAAZHJzL2dyb3Vw&#10;c2hhcGV4bWwueG1sUEsFBgAAAAAGAAYAYAEAAMsDAAAAAA==&#10;">
                    <o:lock v:ext="edit" aspectratio="f"/>
                    <v:group id="组合 97" o:spid="_x0000_s1026" o:spt="203" style="position:absolute;left:1384;top:-2156;height:820;width:3367;" coordorigin="6543,-1960" coordsize="3367,820" o:gfxdata="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GGrnkm7AAAA2wAAAA8AAAAAAAAAAQAgAAAAIgAAAGRycy9kb3ducmV2LnhtbFBL&#10;AQIUABQAAAAIAIdO4kAzLwWeOwAAADkAAAAVAAAAAAAAAAEAIAAAAAoBAABkcnMvZ3JvdXBzaGFw&#10;ZXhtbC54bWxQSwUGAAAAAAYABgBgAQAAxwMAAAAA&#10;">
                      <o:lock v:ext="edit" aspectratio="f"/>
                      <v:shape id="文本框 98" o:spid="_x0000_s1026" o:spt="202" type="#_x0000_t202" style="position:absolute;left:6543;top:-1960;height:768;width:3367;" filled="f" stroked="f" coordsize="21600,21600" o:gfxdata="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/Wiwx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 w14:paraId="0B16605F">
                              <w:pPr>
                                <w:pStyle w:val="4"/>
                                <w:kinsoku/>
                                <w:ind w:left="0"/>
                                <w:jc w:val="both"/>
                                <w:rPr>
                                  <w:rFonts w:hint="default" w:ascii="Arial" w:hAnsi="Arial" w:eastAsia="Microsoft YaHei" w:cs="Arial"/>
                                  <w:sz w:val="16"/>
                                  <w:szCs w:val="16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default" w:ascii="Arial" w:hAnsi="Arial" w:eastAsia="SimSun" w:cs="Arial"/>
                                  <w:color w:val="595959" w:themeColor="text1" w:themeTint="A6"/>
                                  <w:kern w:val="24"/>
                                  <w:sz w:val="36"/>
                                  <w:szCs w:val="36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Yetuk kadr bo’lish!</w:t>
                              </w:r>
                            </w:p>
                          </w:txbxContent>
                        </v:textbox>
                      </v:shape>
                      <v:line id="直接连接符 99" o:spid="_x0000_s1026" o:spt="20" style="position:absolute;left:7431;top:-1140;height:0;width:1397;" filled="f" stroked="t" coordsize="21600,21600" o:gfxdata="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bkZIe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weight="1.5pt" color="#2E75B6 [3204]" miterlimit="8" joinstyle="miter"/>
                        <v:imagedata o:title=""/>
                        <o:lock v:ext="edit" aspectratio="f"/>
                      </v:line>
                    </v:group>
                    <v:group id="组合 100" o:spid="_x0000_s1026" o:spt="203" style="position:absolute;left:846;top:1828;height:1151;width:4189;" coordorigin="592,1249" coordsize="4189,1151" o:gfxdata="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i1jhKvAAAANwAAAAPAAAAAAAAAAEAIAAAACIAAABkcnMvZG93bnJldi54bWxQ&#10;SwECFAAUAAAACACHTuJAMy8FnjsAAAA5AAAAFQAAAAAAAAABACAAAAALAQAAZHJzL2dyb3Vwc2hh&#10;cGV4bWwueG1sUEsFBgAAAAAGAAYAYAEAAMgDAAAAAA==&#10;">
                      <o:lock v:ext="edit" aspectratio="f"/>
                      <v:shape id="图片 101" o:spid="_x0000_s1026" o:spt="75" type="#_x0000_t75" style="position:absolute;left:592;top:1249;height:1134;width:1134;" filled="f" o:preferrelative="t" stroked="t" coordsize="21600,21600" o:gfxdata="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dChnr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A9D18E [1945]" joinstyle="round"/>
                        <v:imagedata r:id="rId7" croptop="585f" cropbottom="585f" o:title=""/>
                        <o:lock v:ext="edit" aspectratio="t"/>
                      </v:shape>
                      <v:shape id="图片 102" o:spid="_x0000_s1026" o:spt="75" type="#_x0000_t75" style="position:absolute;left:2129;top:1266;height:1134;width:1133;" filled="f" o:preferrelative="t" stroked="t" coordsize="21600,21600" o:gfxdata="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g5ug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color="#A9D18E [1945]" joinstyle="round"/>
                        <v:imagedata r:id="rId8" croptop="1844f" cropbottom="1844f" o:title=""/>
                        <o:lock v:ext="edit" aspectratio="t"/>
                      </v:shape>
                      <v:shape id="图片 103" o:spid="_x0000_s1026" o:spt="75" type="#_x0000_t75" style="position:absolute;left:3648;top:1266;height:1134;width:1133;" filled="f" o:preferrelative="t" stroked="t" coordsize="21600,21600" o:gfxdata="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dOvrb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color="#A9D18E [1945]" joinstyle="round"/>
                        <v:imagedata r:id="rId9" cropleft="718f" cropright="718f" o:title=""/>
                        <o:lock v:ext="edit" aspectratio="t"/>
                      </v:shape>
                    </v:group>
                    <v:shape id="文本框 104" o:spid="_x0000_s1026" o:spt="202" type="#_x0000_t202" style="position:absolute;left:1307;top:-1114;height:2474;width:3676;" filled="f" stroked="f" coordsize="21600,21600" o:gfxdata="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nm79bsAAADc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 w14:paraId="4D3A26C6">
                            <w:pPr>
                              <w:pStyle w:val="4"/>
                              <w:kinsoku/>
                              <w:ind w:left="0"/>
                              <w:jc w:val="both"/>
                              <w:rPr>
                                <w:rFonts w:hint="default" w:ascii="Arial" w:hAnsi="Arial" w:cs="Arial" w:eastAsiaTheme="minorEastAsia"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Arial" w:hAnsi="Arial" w:cs="Arial" w:eastAsiaTheme="minorEastAsia"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Hech bir ishni o’rta miyona bajarma. Qo’lingdan kelgancha harakat qil. Asosiysi aniqlab ol bu ishdan mazza qila olyapsanmi? Shundagina sen o’zinga va o’zgalarga foydali bo’la olasan.</w:t>
                            </w:r>
                          </w:p>
                          <w:p w14:paraId="2399C6D8">
                            <w:pPr>
                              <w:pStyle w:val="4"/>
                              <w:kinsoku/>
                              <w:ind w:left="0"/>
                              <w:jc w:val="left"/>
                              <w:rPr>
                                <w:rFonts w:hint="default" w:ascii="Arial" w:hAnsi="Arial" w:cs="Arial" w:eastAsiaTheme="minorEastAsia"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14:paraId="69E63A44">
                            <w:pPr>
                              <w:rPr>
                                <w:rFonts w:hint="default"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组合 105" o:spid="_x0000_s1026" o:spt="203" style="position:absolute;left:11689;top:297;height:3468;width:3578;" coordorigin="1139,6415" coordsize="3578,3468" o:gfxdata="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bT+gPr0AAADcAAAADwAAAAAAAAABACAAAAAiAAAAZHJzL2Rvd25yZXYueG1s&#10;UEsBAhQAFAAAAAgAh07iQDMvBZ47AAAAOQAAABUAAAAAAAAAAQAgAAAADAEAAGRycy9ncm91cHNo&#10;YXBleG1sLnhtbFBLBQYAAAAABgAGAGABAADJAwAAAAA=&#10;">
                    <o:lock v:ext="edit" aspectratio="f"/>
                    <v:group id="组合 106" o:spid="_x0000_s1026" o:spt="203" style="position:absolute;left:1189;top:6415;height:1018;width:3343;" coordorigin="6349,566" coordsize="3343,1018" o:gfxdata="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CcwWlvAAAANwAAAAPAAAAAAAAAAEAIAAAACIAAABkcnMvZG93bnJldi54bWxQ&#10;SwECFAAUAAAACACHTuJAMy8FnjsAAAA5AAAAFQAAAAAAAAABACAAAAALAQAAZHJzL2dyb3Vwc2hh&#10;cGV4bWwueG1sUEsFBgAAAAAGAAYAYAEAAMgDAAAAAA==&#10;">
                      <o:lock v:ext="edit" aspectratio="f"/>
                      <v:shape id="文本框 107" o:spid="_x0000_s1026" o:spt="202" type="#_x0000_t202" style="position:absolute;left:6349;top:566;height:1018;width:3343;" filled="f" stroked="f" coordsize="21600,21600" o:gfxdata="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UeBRr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 w14:paraId="5FD372C0">
                              <w:pPr>
                                <w:pStyle w:val="4"/>
                                <w:kinsoku/>
                                <w:ind w:left="0"/>
                                <w:jc w:val="left"/>
                                <w:rPr>
                                  <w:rFonts w:hint="default" w:ascii="Arial" w:hAnsi="Arial" w:eastAsia="Microsoft YaHei" w:cs="Arial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default" w:ascii="Arial" w:hAnsi="Arial" w:eastAsia="SimSun" w:cs="Arial"/>
                                  <w:color w:val="595959" w:themeColor="text1" w:themeTint="A6"/>
                                  <w:kern w:val="24"/>
                                  <w:sz w:val="44"/>
                                  <w:szCs w:val="44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Jozibali bo’lish!</w:t>
                              </w:r>
                              <w:r>
                                <w:rPr>
                                  <w:rFonts w:hint="default" w:ascii="Arial" w:hAnsi="Arial" w:eastAsia="SimSun" w:cs="Arial"/>
                                  <w:color w:val="595959" w:themeColor="text1" w:themeTint="A6"/>
                                  <w:kern w:val="24"/>
                                  <w:sz w:val="56"/>
                                  <w:szCs w:val="56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  <v:line id="直接连接符 108" o:spid="_x0000_s1026" o:spt="20" style="position:absolute;left:7161;top:1544;height:0;width:1397;" filled="f" stroked="t" coordsize="21600,21600" o:gfxdata="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3s0a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weight="1.5pt" color="#2E75B6 [3204]" miterlimit="8" joinstyle="miter"/>
                        <v:imagedata o:title=""/>
                        <o:lock v:ext="edit" aspectratio="f"/>
                      </v:line>
                    </v:group>
                    <v:shape id="文本框 109" o:spid="_x0000_s1026" o:spt="202" type="#_x0000_t202" style="position:absolute;left:1139;top:7555;height:2328;width:3578;" filled="f" stroked="f" coordsize="21600,21600" o:gfxdata="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9eOsL4A&#10;AADcAAAADwAAAAAAAAABACAAAAAiAAAAZHJzL2Rvd25yZXYueG1sUEsBAhQAFAAAAAgAh07iQDMv&#10;BZ47AAAAOQAAABAAAAAAAAAAAQAgAAAADQEAAGRycy9zaGFwZXhtbC54bWxQSwUGAAAAAAYABgBb&#10;AQAAtwMAAAAA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 w14:paraId="6C11BB38">
                            <w:pPr>
                              <w:pStyle w:val="4"/>
                              <w:kinsoku/>
                              <w:ind w:left="0"/>
                              <w:jc w:val="both"/>
                              <w:rPr>
                                <w:rFonts w:hint="default"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hint="default" w:ascii="Arial" w:hAnsi="Arial" w:cs="Arial"/>
                                <w:lang w:val="en-US"/>
                              </w:rPr>
                              <w:t xml:space="preserve">Har bir jins vakilining o’ziga yarasha kuchi bor. Ayollikning kuchi joziba va ojiza ekanini ko’rsata olishda. Ayol bo’l ammo kuchli ayni vaqtda ojiza va go’zal. </w:t>
                            </w:r>
                          </w:p>
                          <w:p w14:paraId="35CFB70F">
                            <w:pPr>
                              <w:rPr>
                                <w:rFonts w:hint="default"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</v:group>
                </v:group>
                <v:group id="组合 133" o:spid="_x0000_s1026" o:spt="203" style="position:absolute;left:5579;top:343;height:7545;width:5149;" coordorigin="7101,589" coordsize="5149,7545" o:gfxdata="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8zVFvvAAAANwAAAAPAAAAAAAAAAEAIAAAACIAAABkcnMvZG93bnJldi54bWxQ&#10;SwECFAAUAAAACACHTuJAMy8FnjsAAAA5AAAAFQAAAAAAAAABACAAAAALAQAAZHJzL2dyb3Vwc2hh&#10;cGV4bWwueG1sUEsFBgAAAAAGAAYAYAEAAMgDAAAAAA==&#10;">
                  <o:lock v:ext="edit" aspectratio="f"/>
                  <v:group id="组合 134" o:spid="_x0000_s1026" o:spt="203" style="position:absolute;left:7101;top:5184;height:2950;width:5149;" coordorigin="7101,5184" coordsize="5149,2950" o:gfxdata="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TgfT0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图片 135" o:spid="_x0000_s1026" o:spt="75" type="#_x0000_t75" style="position:absolute;left:8885;top:5184;height:1632;width:1632;" filled="f" o:preferrelative="t" stroked="t" coordsize="21600,21600" o:gfxdata="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MLRD+8AAAA&#10;3AAAAA8AAAAAAAAAAQAgAAAAIgAAAGRycy9kb3ducmV2LnhtbFBLAQIUABQAAAAIAIdO4kAzLwWe&#10;OwAAADkAAAAQAAAAAAAAAAEAIAAAAAsBAABkcnMvc2hhcGV4bWwueG1sUEsFBgAAAAAGAAYAWwEA&#10;ALUDAAAAAA==&#10;">
                      <v:fill on="f" focussize="0,0"/>
                      <v:stroke color="#FFFFFF [3212]" joinstyle="round"/>
                      <v:imagedata r:id="rId10" cropleft="14504f" cropright="14504f" o:title=""/>
                      <o:lock v:ext="edit" aspectratio="t"/>
                    </v:shape>
                    <v:shape id="图片 136" o:spid="_x0000_s1026" o:spt="75" type="#_x0000_t75" style="position:absolute;left:10618;top:6501;height:1633;width:1632;" filled="f" o:preferrelative="t" stroked="t" coordsize="21600,21600" o:gfxdata="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vlqzKtwAAANwAAAAP&#10;AAAAAAAAAAEAIAAAACIAAABkcnMvZG93bnJldi54bWxQSwECFAAUAAAACACHTuJAMy8FnjsAAAA5&#10;AAAAEAAAAAAAAAABACAAAAAGAQAAZHJzL3NoYXBleG1sLnhtbFBLBQYAAAAABgAGAFsBAACwAwAA&#10;AAA=&#10;">
                      <v:fill on="f" focussize="0,0"/>
                      <v:stroke color="#FFFFFF [3212]" joinstyle="round"/>
                      <v:imagedata r:id="rId11" cropleft="8595f" cropright="8595f" o:title=""/>
                      <o:lock v:ext="edit" aspectratio="t"/>
                    </v:shape>
                    <v:shape id="图片 137" o:spid="_x0000_s1026" o:spt="75" type="#_x0000_t75" style="position:absolute;left:7101;top:6468;height:1633;width:1633;" filled="f" o:preferrelative="t" stroked="t" coordsize="21600,21600" o:gfxdata="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P7G4b4A&#10;AADcAAAADwAAAAAAAAABACAAAAAiAAAAZHJzL2Rvd25yZXYueG1sUEsBAhQAFAAAAAgAh07iQDMv&#10;BZ47AAAAOQAAABAAAAAAAAAAAQAgAAAADQEAAGRycy9zaGFwZXhtbC54bWxQSwUGAAAAAAYABgBb&#10;AQAAtwMAAAAA&#10;">
                      <v:fill on="f" focussize="0,0"/>
                      <v:stroke color="#FFFFFF [3212]" joinstyle="round"/>
                      <v:imagedata r:id="rId12" cropleft="5738f" cropright="5738f" o:title=""/>
                      <o:lock v:ext="edit" aspectratio="t"/>
                    </v:shape>
                  </v:group>
                  <v:group id="组合 138" o:spid="_x0000_s1026" o:spt="203" style="position:absolute;left:7925;top:589;height:915;width:3202;" coordorigin="6436,629" coordsize="3202,915" o:gfxdata="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SzP7x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文本框 139" o:spid="_x0000_s1026" o:spt="202" type="#_x0000_t202" style="position:absolute;left:6436;top:629;height:768;width:3202;" filled="f" stroked="f" coordsize="21600,21600" o:gfxdata="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8ZKGtvQAA&#10;ANw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 w14:paraId="0B8E8EAF">
                            <w:pPr>
                              <w:pStyle w:val="4"/>
                              <w:kinsoku/>
                              <w:ind w:left="0"/>
                              <w:jc w:val="left"/>
                              <w:rPr>
                                <w:rFonts w:hint="default" w:ascii="Arial" w:hAnsi="Arial" w:eastAsia="Microsoft YaHei" w:cs="Arial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Arial" w:hAnsi="Arial" w:eastAsia="SimSun" w:cs="Arial"/>
                                <w:color w:val="595959" w:themeColor="text1" w:themeTint="A6"/>
                                <w:kern w:val="24"/>
                                <w:sz w:val="52"/>
                                <w:szCs w:val="5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Ilmli bo’lish!</w:t>
                            </w:r>
                          </w:p>
                        </w:txbxContent>
                      </v:textbox>
                    </v:shape>
                    <v:line id="直接连接符 140" o:spid="_x0000_s1026" o:spt="20" style="position:absolute;left:7161;top:1544;height:0;width:1397;" filled="f" stroked="t" coordsize="21600,21600" o:gfxdata="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/wnjcvQAA&#10;ANwAAAAPAAAAAAAAAAEAIAAAACIAAABkcnMvZG93bnJldi54bWxQSwECFAAUAAAACACHTuJAMy8F&#10;njsAAAA5AAAAEAAAAAAAAAABACAAAAAMAQAAZHJzL3NoYXBleG1sLnhtbFBLBQYAAAAABgAGAFsB&#10;AAC2AwAAAAA=&#10;">
                      <v:fill on="f" focussize="0,0"/>
                      <v:stroke weight="1.5pt" color="#2E75B6 [3204]" miterlimit="8" joinstyle="miter"/>
                      <v:imagedata o:title=""/>
                      <o:lock v:ext="edit" aspectratio="f"/>
                    </v:line>
                  </v:group>
                  <v:shape id="文本框 141" o:spid="_x0000_s1026" o:spt="202" type="#_x0000_t202" style="position:absolute;left:7775;top:1703;height:2345;width:3940;" filled="f" stroked="f" coordsize="21600,21600" o:gfxdata="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/qaQbsAAADc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 w14:paraId="79919CC0">
                          <w:pPr>
                            <w:rPr>
                              <w:rFonts w:hint="default" w:ascii="Arial" w:hAnsi="Arial" w:cs="Arial"/>
                              <w:lang w:val="en-US"/>
                            </w:rPr>
                          </w:pPr>
                          <w:r>
                            <w:rPr>
                              <w:rFonts w:hint="default" w:ascii="Arial" w:hAnsi="Arial" w:cs="Arial" w:eastAsiaTheme="minorEastAsia"/>
                              <w:color w:val="595959" w:themeColor="text1" w:themeTint="A6"/>
                              <w:kern w:val="24"/>
                              <w:sz w:val="24"/>
                              <w:szCs w:val="24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Doimo yangi bilimlarni o’rgan, ilmlar o’zgarmaydi zamon o’zgarishi bilan odamlarni unga qarashi o’zgaradi. Yosh ahamiyatsiz yangilik qilish va o’rganish uchun hech qachon kech bo’lmaydi.</w:t>
                          </w:r>
                        </w:p>
                      </w:txbxContent>
                    </v:textbox>
                  </v:shape>
                </v:group>
                <v:group id="组合 1" o:spid="_x0000_s1026" o:spt="203" style="position:absolute;left:607;top:870;height:8639;width:4309;" coordorigin="607,870" coordsize="4309,8639" o:gfxdata="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ieTKNvAAAANsAAAAPAAAAAAAAAAEAIAAAACIAAABkcnMvZG93bnJldi54bWxQ&#10;SwECFAAUAAAACACHTuJAMy8FnjsAAAA5AAAAFQAAAAAAAAABACAAAAALAQAAZHJzL2dyb3Vwc2hh&#10;cGV4bWwueG1sUEsFBgAAAAAGAAYAYAEAAMgDAAAAAA==&#10;">
                  <o:lock v:ext="edit" aspectratio="f"/>
                  <v:group id="组合 189" o:spid="_x0000_s1026" o:spt="203" style="position:absolute;left:671;top:870;height:1140;width:3969;" coordorigin="6742,1087" coordsize="5912,1700" o:gfxdata="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lkAhWvwAAANwAAAAPAAAAAAAAAAEAIAAAACIAAABkcnMvZG93bnJldi54&#10;bWxQSwECFAAUAAAACACHTuJAMy8FnjsAAAA5AAAAFQAAAAAAAAABACAAAAAOAQAAZHJzL2dyb3Vw&#10;c2hhcGV4bWwueG1sUEsFBgAAAAAGAAYAYAEAAMsDAAAAAA==&#10;">
                    <o:lock v:ext="edit" aspectratio="t"/>
                    <v:group id="组合 190" o:spid="_x0000_s1026" o:spt="203" style="position:absolute;left:6742;top:1087;height:1700;width:5912;" coordorigin="6734,1495" coordsize="5912,1700" o:gfxdata="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K3K3NvAAAANwAAAAPAAAAAAAAAAEAIAAAACIAAABkcnMvZG93bnJldi54bWxQ&#10;SwECFAAUAAAACACHTuJAMy8FnjsAAAA5AAAAFQAAAAAAAAABACAAAAALAQAAZHJzL2dyb3Vwc2hh&#10;cGV4bWwueG1sUEsFBgAAAAAGAAYAYAEAAMgDAAAAAA==&#10;">
                      <o:lock v:ext="edit" aspectratio="f"/>
                      <v:group id="组合 191" o:spid="_x0000_s1026" o:spt="203" style="position:absolute;left:6734;top:1495;height:1700;width:1700;" coordorigin="6734,1495" coordsize="1700,1700" o:gfxdata="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PoOM7q7AAAA3AAAAA8AAAAAAAAAAQAgAAAAIgAAAGRycy9kb3ducmV2LnhtbFBL&#10;AQIUABQAAAAIAIdO4kAzLwWeOwAAADkAAAAVAAAAAAAAAAEAIAAAAAoBAABkcnMvZ3JvdXBzaGFw&#10;ZXhtbC54bWxQSwUGAAAAAAYABgBgAQAAxwMAAAAA&#10;">
                        <o:lock v:ext="edit" aspectratio="f"/>
                        <v:shape id="椭圆 192" o:spid="_x0000_s1026" o:spt="3" type="#_x0000_t3" style="position:absolute;left:6961;top:1722;height:1247;width:1247;v-text-anchor:middle;" fillcolor="#595959 [2109]" filled="t" stroked="f" coordsize="21600,21600" o:gfxdata="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SPVCrsAAADc&#10;AAAADwAAAAAAAAABACAAAAAiAAAAZHJzL2Rvd25yZXYueG1sUEsBAhQAFAAAAAgAh07iQDMvBZ47&#10;AAAAOQAAABAAAAAAAAAAAQAgAAAACgEAAGRycy9zaGFwZXhtbC54bWxQSwUGAAAAAAYABgBbAQAA&#10;tAMAAAAA&#10;">
                          <v:fill on="t" focussize="0,0"/>
                          <v:stroke on="f" weight="1pt" miterlimit="8" joinstyle="miter"/>
                          <v:imagedata o:title=""/>
                          <o:lock v:ext="edit" aspectratio="f"/>
                        </v:shape>
                        <v:shape id="椭圆 193" o:spid="_x0000_s1026" o:spt="3" type="#_x0000_t3" style="position:absolute;left:6734;top:1495;height:1701;width:1701;v-text-anchor:middle;" filled="f" stroked="t" coordsize="21600,21600" o:gfxdata="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H4pU74A&#10;AADcAAAADwAAAAAAAAABACAAAAAiAAAAZHJzL2Rvd25yZXYueG1sUEsBAhQAFAAAAAgAh07iQDMv&#10;BZ47AAAAOQAAABAAAAAAAAAAAQAgAAAADQEAAGRycy9zaGFwZXhtbC54bWxQSwUGAAAAAAYABgBb&#10;AQAAtwMAAAAA&#10;">
                          <v:fill on="f" focussize="0,0"/>
                          <v:stroke weight="1pt" color="#595959 [2109]" miterlimit="8" joinstyle="miter" dashstyle="3 1"/>
                          <v:imagedata o:title=""/>
                          <o:lock v:ext="edit" aspectratio="f"/>
                        </v:shape>
                      </v:group>
                      <v:group id="组合 194" o:spid="_x0000_s1026" o:spt="203" style="position:absolute;left:8840;top:1495;height:1700;width:1700;" coordorigin="6734,1495" coordsize="1700,1700" o:gfxdata="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156vOvAAAANwAAAAPAAAAAAAAAAEAIAAAACIAAABkcnMvZG93bnJldi54bWxQ&#10;SwECFAAUAAAACACHTuJAMy8FnjsAAAA5AAAAFQAAAAAAAAABACAAAAALAQAAZHJzL2dyb3Vwc2hh&#10;cGV4bWwueG1sUEsFBgAAAAAGAAYAYAEAAMgDAAAAAA==&#10;">
                        <o:lock v:ext="edit" aspectratio="f"/>
                        <v:shape id="椭圆 195" o:spid="_x0000_s1026" o:spt="3" type="#_x0000_t3" style="position:absolute;left:6961;top:1722;height:1247;width:1247;v-text-anchor:middle;" fillcolor="#595959 [2109]" filled="t" stroked="f" coordsize="21600,21600" o:gfxdata="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tVHaSugAAANwA&#10;AAAPAAAAAAAAAAEAIAAAACIAAABkcnMvZG93bnJldi54bWxQSwECFAAUAAAACACHTuJAMy8FnjsA&#10;AAA5AAAAEAAAAAAAAAABACAAAAAJAQAAZHJzL3NoYXBleG1sLnhtbFBLBQYAAAAABgAGAFsBAACz&#10;AwAAAAA=&#10;">
                          <v:fill on="t" focussize="0,0"/>
                          <v:stroke on="f" weight="1pt" miterlimit="8" joinstyle="miter"/>
                          <v:imagedata o:title=""/>
                          <o:lock v:ext="edit" aspectratio="f"/>
                        </v:shape>
                        <v:shape id="椭圆 196" o:spid="_x0000_s1026" o:spt="3" type="#_x0000_t3" style="position:absolute;left:6734;top:1495;height:1701;width:1701;v-text-anchor:middle;" filled="f" stroked="t" coordsize="21600,21600" o:gfxdata="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Ky3JL4A&#10;AADcAAAADwAAAAAAAAABACAAAAAiAAAAZHJzL2Rvd25yZXYueG1sUEsBAhQAFAAAAAgAh07iQDMv&#10;BZ47AAAAOQAAABAAAAAAAAAAAQAgAAAADQEAAGRycy9zaGFwZXhtbC54bWxQSwUGAAAAAAYABgBb&#10;AQAAtwMAAAAA&#10;">
                          <v:fill on="f" focussize="0,0"/>
                          <v:stroke weight="1pt" color="#595959 [2109]" miterlimit="8" joinstyle="miter" dashstyle="3 1"/>
                          <v:imagedata o:title=""/>
                          <o:lock v:ext="edit" aspectratio="f"/>
                        </v:shape>
                      </v:group>
                      <v:group id="组合 197" o:spid="_x0000_s1026" o:spt="203" style="position:absolute;left:10946;top:1495;height:1700;width:1700;" coordorigin="6734,1495" coordsize="1700,1700" o:gfxdata="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b5gRQvwAAANw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椭圆 198" o:spid="_x0000_s1026" o:spt="3" type="#_x0000_t3" style="position:absolute;left:6961;top:1722;height:1247;width:1247;v-text-anchor:middle;" fillcolor="#595959 [2109]" filled="t" stroked="f" coordsize="21600,21600" o:gfxdata="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Mvi4LsAAADc&#10;AAAADwAAAAAAAAABACAAAAAiAAAAZHJzL2Rvd25yZXYueG1sUEsBAhQAFAAAAAgAh07iQDMvBZ47&#10;AAAAOQAAABAAAAAAAAAAAQAgAAAACgEAAGRycy9zaGFwZXhtbC54bWxQSwUGAAAAAAYABgBbAQAA&#10;tAMAAAAA&#10;">
                          <v:fill on="t" focussize="0,0"/>
                          <v:stroke on="f" weight="1pt" miterlimit="8" joinstyle="miter"/>
                          <v:imagedata o:title=""/>
                          <o:lock v:ext="edit" aspectratio="f"/>
                        </v:shape>
                        <v:shape id="椭圆 199" o:spid="_x0000_s1026" o:spt="3" type="#_x0000_t3" style="position:absolute;left:6734;top:1495;height:1701;width:1701;v-text-anchor:middle;" filled="f" stroked="t" coordsize="21600,21600" o:gfxdata="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Rq26u/&#10;AAAA3AAAAA8AAAAAAAAAAQAgAAAAIgAAAGRycy9kb3ducmV2LnhtbFBLAQIUABQAAAAIAIdO4kAz&#10;LwWeOwAAADkAAAAQAAAAAAAAAAEAIAAAAA4BAABkcnMvc2hhcGV4bWwueG1sUEsFBgAAAAAGAAYA&#10;WwEAALgDAAAAAA==&#10;">
                          <v:fill on="f" focussize="0,0"/>
                          <v:stroke weight="1pt" color="#595959 [2109]" miterlimit="8" joinstyle="miter" dashstyle="3 1"/>
                          <v:imagedata o:title=""/>
                          <o:lock v:ext="edit" aspectratio="f"/>
                        </v:shape>
                      </v:group>
                    </v:group>
                    <v:group id="组合 200" o:spid="_x0000_s1026" o:spt="203" style="position:absolute;left:6944;top:1429;height:1182;width:5683;" coordorigin="6944,1429" coordsize="5683,1182" o:gfxdata="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DnzWTa+AAAA3AAAAA8AAAAAAAAAAQAgAAAAIgAAAGRycy9kb3ducmV2Lnht&#10;bFBLAQIUABQAAAAIAIdO4kAzLwWeOwAAADkAAAAVAAAAAAAAAAEAIAAAAA0BAABkcnMvZ3JvdXBz&#10;aGFwZXhtbC54bWxQSwUGAAAAAAYABgBgAQAAygMAAAAA&#10;">
                      <o:lock v:ext="edit" aspectratio="f"/>
                      <v:shape id="文本框 201" o:spid="_x0000_s1026" o:spt="202" type="#_x0000_t202" style="position:absolute;left:6944;top:1466;height:1145;width:1272;" filled="f" stroked="f" coordsize="21600,21600" o:gfxdata="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tUL9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 w14:paraId="166BE3DF">
                              <w:pPr>
                                <w:pStyle w:val="4"/>
                                <w:kinsoku/>
                                <w:ind w:left="0"/>
                                <w:jc w:val="left"/>
                                <w:rPr>
                                  <w:rFonts w:hint="default" w:ascii="Arial" w:hAnsi="Arial" w:eastAsia="Microsoft YaHei" w:cs="Arial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default" w:ascii="Arial" w:hAnsi="Arial" w:cs="Arial" w:eastAsiaTheme="minorEastAsia"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Tartib </w:t>
                              </w:r>
                            </w:p>
                          </w:txbxContent>
                        </v:textbox>
                      </v:shape>
                      <v:shape id="文本框 202" o:spid="_x0000_s1026" o:spt="202" type="#_x0000_t202" style="position:absolute;left:9019;top:1429;height:1145;width:1302;" filled="f" stroked="f" coordsize="21600,21600" o:gfxdata="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fnnZr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 w14:paraId="3173C01A">
                              <w:pPr>
                                <w:rPr>
                                  <w:rFonts w:hint="default" w:ascii="Arial" w:hAnsi="Arial" w:cs="Arial"/>
                                  <w:sz w:val="16"/>
                                  <w:szCs w:val="22"/>
                                  <w:lang w:val="en-US"/>
                                </w:rPr>
                              </w:pPr>
                              <w:r>
                                <w:rPr>
                                  <w:rFonts w:hint="default" w:ascii="Arial" w:hAnsi="Arial" w:cs="Arial" w:eastAsiaTheme="minorEastAsia"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Intizom </w:t>
                              </w:r>
                            </w:p>
                          </w:txbxContent>
                        </v:textbox>
                      </v:shape>
                      <v:shape id="文本框 203" o:spid="_x0000_s1026" o:spt="202" type="#_x0000_t202" style="position:absolute;left:11100;top:1429;height:1145;width:1527;" filled="f" stroked="f" coordsize="21600,21600" o:gfxdata="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EH8S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 w14:paraId="368E6F6F">
                              <w:pPr>
                                <w:rPr>
                                  <w:rFonts w:hint="default" w:ascii="Arial" w:hAnsi="Arial" w:cs="Arial"/>
                                  <w:lang w:val="en-US"/>
                                </w:rPr>
                              </w:pPr>
                              <w:r>
                                <w:rPr>
                                  <w:rFonts w:hint="default" w:ascii="Arial" w:hAnsi="Arial" w:cs="Arial" w:eastAsiaTheme="minorEastAsia"/>
                                  <w:color w:val="FFFFFF" w:themeColor="background1"/>
                                  <w:kern w:val="24"/>
                                  <w:sz w:val="18"/>
                                  <w:szCs w:val="18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Qoidalar</w:t>
                              </w:r>
                              <w:r>
                                <w:rPr>
                                  <w:rFonts w:hint="default" w:ascii="Arial" w:hAnsi="Arial" w:cs="Arial" w:eastAsiaTheme="minorEastAsia"/>
                                  <w:color w:val="FFFFFF" w:themeColor="background1"/>
                                  <w:kern w:val="24"/>
                                  <w:sz w:val="20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组合 2" o:spid="_x0000_s1026" o:spt="203" style="position:absolute;left:607;top:1983;height:2076;width:4309;" coordorigin="1139,2458" coordsize="4309,2076" o:gfxdata="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KrrPq7AAAA2wAAAA8AAAAAAAAAAQAgAAAAIgAAAGRycy9kb3ducmV2LnhtbFBL&#10;AQIUABQAAAAIAIdO4kAzLwWeOwAAADkAAAAVAAAAAAAAAAEAIAAAAAoBAABkcnMvZ3JvdXBzaGFw&#10;ZXhtbC54bWxQSwUGAAAAAAYABgBgAQAAxwMAAAAA&#10;">
                    <o:lock v:ext="edit" aspectratio="f"/>
                    <v:shape id="文本框 3" o:spid="_x0000_s1026" o:spt="202" type="#_x0000_t202" style="position:absolute;left:1139;top:2458;height:1352;width:4309;" filled="f" stroked="f" coordsize="21600,21600" o:gfxdata="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zFoegrgAAADbAAAA&#10;DwAAAAAAAAABACAAAAAiAAAAZHJzL2Rvd25yZXYueG1sUEsBAhQAFAAAAAgAh07iQDMvBZ47AAAA&#10;OQAAABAAAAAAAAAAAQAgAAAABwEAAGRycy9zaGFwZXhtbC54bWxQSwUGAAAAAAYABgBbAQAAsQMA&#10;AAAA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 w14:paraId="719E3565">
                            <w:pPr>
                              <w:pStyle w:val="4"/>
                              <w:kinsoku/>
                              <w:ind w:left="0"/>
                              <w:jc w:val="left"/>
                              <w:rPr>
                                <w:rFonts w:hint="default" w:ascii="Arial" w:hAnsi="Arial" w:eastAsia="SimSun" w:cs="Arial"/>
                                <w:color w:val="595959" w:themeColor="text1" w:themeTint="A6"/>
                                <w:kern w:val="24"/>
                                <w:sz w:val="56"/>
                                <w:szCs w:val="5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Arial" w:hAnsi="Arial" w:eastAsia="SimSun" w:cs="Arial"/>
                                <w:color w:val="595959" w:themeColor="text1" w:themeTint="A6"/>
                                <w:kern w:val="24"/>
                                <w:sz w:val="56"/>
                                <w:szCs w:val="5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Tartibli bo’lish!</w:t>
                            </w:r>
                          </w:p>
                        </w:txbxContent>
                      </v:textbox>
                    </v:shape>
                    <v:shape id="文本框 4" o:spid="_x0000_s1026" o:spt="202" type="#_x0000_t202" style="position:absolute;left:1378;top:3507;height:1027;width:3818;" filled="f" stroked="f" coordsize="21600,21600" o:gfxdata="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9xYrwvQAA&#10;ANs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 w14:paraId="08A6313C">
                            <w:pPr>
                              <w:pStyle w:val="4"/>
                              <w:kinsoku/>
                              <w:ind w:left="0"/>
                              <w:jc w:val="both"/>
                              <w:rPr>
                                <w:rFonts w:hint="default" w:ascii="Arial" w:hAnsi="Arial" w:cs="Arial" w:eastAsiaTheme="minorEastAsia"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Arial" w:hAnsi="Arial" w:cs="Arial" w:eastAsiaTheme="minorEastAsia"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Har ishni boshlashdan avval aniq reja tuz, va unga amal qil. Amalga oshmasa rejani o’zgartir!</w:t>
                            </w:r>
                          </w:p>
                          <w:p w14:paraId="7CBD17E5">
                            <w:pPr>
                              <w:pStyle w:val="4"/>
                              <w:kinsoku/>
                              <w:ind w:left="0"/>
                              <w:jc w:val="left"/>
                              <w:rPr>
                                <w:rFonts w:hint="default" w:ascii="Arial" w:hAnsi="Arial" w:cs="Arial" w:eastAsiaTheme="minorEastAsia"/>
                                <w:color w:val="595959" w:themeColor="text1" w:themeTint="A6"/>
                                <w:kern w:val="24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v:textbox>
                    </v:shape>
                  </v:group>
                  <v:group id="组合 12" o:spid="_x0000_s1026" o:spt="203" style="position:absolute;left:925;top:6400;height:3109;width:3971;" coordorigin="1543,6485" coordsize="3971,3109" o:gfxdata="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P8YES+AAAA2wAAAA8AAAAAAAAAAQAgAAAAIgAAAGRycy9kb3ducmV2Lnht&#10;bFBLAQIUABQAAAAIAIdO4kAzLwWeOwAAADkAAAAVAAAAAAAAAAEAIAAAAA0BAABkcnMvZ3JvdXBz&#10;aGFwZXhtbC54bWxQSwUGAAAAAAYABgBgAQAAygMAAAAA&#10;">
                    <o:lock v:ext="edit" aspectratio="f"/>
                    <v:shape id="文本框 65" o:spid="_x0000_s1026" o:spt="202" type="#_x0000_t202" style="position:absolute;left:1618;top:6485;height:768;width:3593;" filled="f" stroked="f" coordsize="21600,21600" o:gfxdata="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7EMhkvQAA&#10;ANs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 w14:paraId="59F333D6">
                            <w:pPr>
                              <w:pStyle w:val="4"/>
                              <w:kinsoku/>
                              <w:ind w:left="0"/>
                              <w:jc w:val="left"/>
                              <w:rPr>
                                <w:rFonts w:hint="default" w:ascii="Arial" w:hAnsi="Arial" w:eastAsia="SimSun" w:cs="Arial"/>
                                <w:color w:val="595959" w:themeColor="text1" w:themeTint="A6"/>
                                <w:kern w:val="24"/>
                                <w:sz w:val="52"/>
                                <w:szCs w:val="5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Arial" w:hAnsi="Arial" w:eastAsia="SimSun" w:cs="Arial"/>
                                <w:color w:val="595959" w:themeColor="text1" w:themeTint="A6"/>
                                <w:kern w:val="24"/>
                                <w:sz w:val="52"/>
                                <w:szCs w:val="5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Kuchli bo’lish!</w:t>
                            </w:r>
                          </w:p>
                        </w:txbxContent>
                      </v:textbox>
                    </v:shape>
                    <v:shape id="文本框 66" o:spid="_x0000_s1026" o:spt="202" type="#_x0000_t202" style="position:absolute;left:1543;top:7578;height:2016;width:3971;" filled="f" stroked="f" coordsize="21600,21600" o:gfxdata="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XG3/vQAA&#10;ANs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o:title=""/>
                      <o:lock v:ext="edit" aspectratio="f"/>
                      <v:textbox>
                        <w:txbxContent>
                          <w:p w14:paraId="76A10BC8">
                            <w:pPr>
                              <w:pStyle w:val="4"/>
                              <w:kinsoku/>
                              <w:ind w:left="0"/>
                              <w:jc w:val="both"/>
                              <w:rPr>
                                <w:rFonts w:hint="default"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hint="default" w:ascii="Arial" w:hAnsi="Arial" w:cs="Arial" w:eastAsiaTheme="minorEastAsia"/>
                                <w:color w:val="595959" w:themeColor="text1" w:themeTint="A6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Kuchli bo’lish bu ham ruhan hamda jismonan bo’lishi shart. Tanaga e’tiborli bo’l, rejalarni amalga oshirishda u ham aql bilan teng harakatda bo’lishi uchun to’g’ri ovqatlan, jismoniy faol bo’l.</w:t>
                            </w:r>
                          </w:p>
                        </w:txbxContent>
                      </v:textbox>
                    </v:shape>
                  </v:group>
                  <v:group id="组合 79" o:spid="_x0000_s1026" o:spt="203" style="position:absolute;left:1808;top:2913;height:4417;width:1419;" coordorigin="1808,2913" coordsize="1419,4417" o:gfxdata="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oEBJK7AAAA2wAAAA8AAAAAAAAAAQAgAAAAIgAAAGRycy9kb3ducmV2LnhtbFBL&#10;AQIUABQAAAAIAIdO4kAzLwWeOwAAADkAAAAVAAAAAAAAAAEAIAAAAAoBAABkcnMvZ3JvdXBzaGFw&#10;ZXhtbC54bWxQSwUGAAAAAAYABgBgAQAAxwMAAAAA&#10;">
                    <o:lock v:ext="edit" aspectratio="f"/>
                    <v:line id="直接连接符 80" o:spid="_x0000_s1026" o:spt="20" style="position:absolute;left:1830;top:2913;height:0;width:1397;" filled="f" stroked="t" coordsize="21600,21600" o:gfxdata="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oBtDvQAA&#10;ANsAAAAPAAAAAAAAAAEAIAAAACIAAABkcnMvZG93bnJldi54bWxQSwECFAAUAAAACACHTuJAMy8F&#10;njsAAAA5AAAAEAAAAAAAAAABACAAAAAMAQAAZHJzL3NoYXBleG1sLnhtbFBLBQYAAAAABgAGAFsB&#10;AAC2AwAAAAA=&#10;">
                      <v:fill on="f" focussize="0,0"/>
                      <v:stroke weight="1.5pt" color="#2E75B6 [3204]" miterlimit="8" joinstyle="miter"/>
                      <v:imagedata o:title=""/>
                      <o:lock v:ext="edit" aspectratio="f"/>
                    </v:line>
                    <v:line id="直接连接符 86" o:spid="_x0000_s1026" o:spt="20" style="position:absolute;left:1808;top:7330;height:0;width:1397;" filled="f" stroked="t" coordsize="21600,21600" o:gfxdata="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AFJqy8AAAA&#10;2wAAAA8AAAAAAAAAAQAgAAAAIgAAAGRycy9kb3ducmV2LnhtbFBLAQIUABQAAAAIAIdO4kAzLwWe&#10;OwAAADkAAAAQAAAAAAAAAAEAIAAAAAsBAABkcnMvc2hhcGV4bWwueG1sUEsFBgAAAAAGAAYAWwEA&#10;ALUDAAAAAA==&#10;">
                      <v:fill on="f" focussize="0,0"/>
                      <v:stroke weight="1.5pt" color="#2E75B6 [3204]" miterlimit="8" joinstyle="miter"/>
                      <v:imagedata o:title=""/>
                      <o:lock v:ext="edit" aspectratio="f"/>
                    </v:line>
                  </v:group>
                </v:group>
                <v:group id="组合 87" o:spid="_x0000_s1026" o:spt="203" style="position:absolute;left:15020;top:331;height:626;width:766;" coordorigin="6216,4817" coordsize="766,626" o:gfxdata="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ORyCJS7AAAA2wAAAA8AAAAAAAAAAQAgAAAAIgAAAGRycy9kb3ducmV2LnhtbFBL&#10;AQIUABQAAAAIAIdO4kAzLwWeOwAAADkAAAAVAAAAAAAAAAEAIAAAAAoBAABkcnMvZ3JvdXBzaGFw&#10;ZXhtbC54bWxQSwUGAAAAAAYABgBgAQAAxwMAAAAA&#10;">
                  <o:lock v:ext="edit" aspectratio="f"/>
                  <v:shape id="平行四边形 88" o:spid="_x0000_s1026" o:spt="7" type="#_x0000_t7" style="position:absolute;left:6216;top:4817;height:426;width:567;v-text-anchor:middle;" fillcolor="#C55A11 [2405]" filled="t" stroked="f" coordsize="21600,21600" o:gfxdata="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/RKBO/&#10;AAAA2wAAAA8AAAAAAAAAAQAgAAAAIgAAAGRycy9kb3ducmV2LnhtbFBLAQIUABQAAAAIAIdO4kAz&#10;LwWeOwAAADkAAAAQAAAAAAAAAAEAIAAAAA4BAABkcnMvc2hhcGV4bWwueG1sUEsFBgAAAAAGAAYA&#10;WwEAALgDAAAAAA==&#10;" adj="4057">
                    <v:fill on="t" focussize="0,0"/>
                    <v:stroke on="f" weight="1pt" miterlimit="8" joinstyle="miter"/>
                    <v:imagedata o:title=""/>
                    <o:lock v:ext="edit" aspectratio="t"/>
                  </v:shape>
                  <v:shape id="平行四边形 89" o:spid="_x0000_s1026" o:spt="7" type="#_x0000_t7" style="position:absolute;left:6416;top:5017;height:426;width:567;v-text-anchor:middle;" fillcolor="#F8CBAD [1301]" filled="t" stroked="f" coordsize="21600,21600" o:gfxdata="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H8VjYtwAAANsAAAAP&#10;AAAAAAAAAAEAIAAAACIAAABkcnMvZG93bnJldi54bWxQSwECFAAUAAAACACHTuJAMy8FnjsAAAA5&#10;AAAAEAAAAAAAAAABACAAAAAGAQAAZHJzL3NoYXBleG1sLnhtbFBLBQYAAAAABgAGAFsBAACwAwAA&#10;AAA=&#10;" adj="4057">
                    <v:fill on="t" focussize="0,0"/>
                    <v:stroke on="f" weight="1pt" miterlimit="8" joinstyle="miter"/>
                    <v:imagedata o:title=""/>
                    <o:lock v:ext="edit" aspectratio="t"/>
                  </v:shape>
                </v:group>
                <v:group id="组合 90" o:spid="_x0000_s1026" o:spt="203" style="position:absolute;left:758;top:10741;height:626;width:766;" coordorigin="6216,4817" coordsize="766,626" o:gfxdata="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CRN9S+AAAA2wAAAA8AAAAAAAAAAQAgAAAAIgAAAGRycy9kb3ducmV2Lnht&#10;bFBLAQIUABQAAAAIAIdO4kAzLwWeOwAAADkAAAAVAAAAAAAAAAEAIAAAAA0BAABkcnMvZ3JvdXBz&#10;aGFwZXhtbC54bWxQSwUGAAAAAAYABgBgAQAAygMAAAAA&#10;">
                  <o:lock v:ext="edit" aspectratio="f"/>
                  <v:shape id="平行四边形 91" o:spid="_x0000_s1026" o:spt="7" type="#_x0000_t7" style="position:absolute;left:6216;top:4817;height:426;width:567;v-text-anchor:middle;" fillcolor="#C55A11 [2405]" filled="t" stroked="f" coordsize="21600,21600" o:gfxdata="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SsLL+/&#10;AAAA2wAAAA8AAAAAAAAAAQAgAAAAIgAAAGRycy9kb3ducmV2LnhtbFBLAQIUABQAAAAIAIdO4kAz&#10;LwWeOwAAADkAAAAQAAAAAAAAAAEAIAAAAA4BAABkcnMvc2hhcGV4bWwueG1sUEsFBgAAAAAGAAYA&#10;WwEAALgDAAAAAA==&#10;" adj="4057">
                    <v:fill on="t" focussize="0,0"/>
                    <v:stroke on="f" weight="1pt" miterlimit="8" joinstyle="miter"/>
                    <v:imagedata o:title=""/>
                    <o:lock v:ext="edit" aspectratio="t"/>
                  </v:shape>
                  <v:shape id="平行四边形 92" o:spid="_x0000_s1026" o:spt="7" type="#_x0000_t7" style="position:absolute;left:6416;top:5017;height:426;width:567;v-text-anchor:middle;" fillcolor="#F8CBAD [1301]" filled="t" stroked="f" coordsize="21600,21600" o:gfxdata="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yPGr7sAAADb&#10;AAAADwAAAAAAAAABACAAAAAiAAAAZHJzL2Rvd25yZXYueG1sUEsBAhQAFAAAAAgAh07iQDMvBZ47&#10;AAAAOQAAABAAAAAAAAAAAQAgAAAACgEAAGRycy9zaGFwZXhtbC54bWxQSwUGAAAAAAYABgBbAQAA&#10;tAMAAAAA&#10;" adj="4057">
                    <v:fill on="t" focussize="0,0"/>
                    <v:stroke on="f" weight="1pt" miterlimit="8" joinstyle="miter"/>
                    <v:imagedata o:title=""/>
                    <o:lock v:ext="edit" aspectratio="t"/>
                  </v:shape>
                </v:group>
              </v:group>
            </w:pict>
          </mc:Fallback>
        </mc:AlternateContent>
      </w:r>
    </w:p>
    <w:sectPr>
      <w:pgSz w:w="16103" w:h="11850" w:orient="landscape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CAA1C13"/>
    <w:rsid w:val="1DDA6F8E"/>
    <w:rsid w:val="22E067C2"/>
    <w:rsid w:val="3BA131D0"/>
    <w:rsid w:val="492650E4"/>
    <w:rsid w:val="4CAA1C13"/>
    <w:rsid w:val="62B42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Microsoft YaHei" w:hAnsi="Microsoft YaHei" w:eastAsia="Microsoft YaHei" w:cstheme="minorBidi"/>
      <w:kern w:val="2"/>
      <w:sz w:val="18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qFormat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40;&#1076;&#1084;&#1080;&#1085;&#1080;&#1089;&#1090;&#1088;&#1072;&#1090;&#1086;&#1088;\AppData\Roaming\kingsoft\office6\templates\download\04a84354\Trifold%20Brochure%20for%20Company%20Introduction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Trifold Brochure for Company Introduction.docx</Template>
  <Pages>2</Pages>
  <Words>0</Words>
  <Characters>0</Characters>
  <Lines>0</Lines>
  <Paragraphs>0</Paragraphs>
  <TotalTime>28</TotalTime>
  <ScaleCrop>false</ScaleCrop>
  <LinksUpToDate>false</LinksUpToDate>
  <CharactersWithSpaces>0</CharactersWithSpaces>
  <Application>WPS Office_12.2.0.21179_F1E327BC-269C-435d-A152-05C5408002CA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2025-06-11T05:22:00Z</dcterms:created>
  <dc:creator>Администратор</dc:creator>
  <cp:lastModifiedBy>Nozimahon Rasulova</cp:lastModifiedBy>
  <dcterms:modified xsi:type="dcterms:W3CDTF">2025-06-11T05:52:01Z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1049-12.2.0.21179</vt:lpwstr>
  </property>
  <property fmtid="{D5CDD505-2E9C-101B-9397-08002B2CF9AE}" pid="3" name="ICV">
    <vt:lpwstr>C3007DCECF004587AEEA8533DF2070BC_11</vt:lpwstr>
  </property>
</Properties>
</file>